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E11CF" w14:textId="77777777" w:rsidR="00667EE3" w:rsidRPr="0022488B" w:rsidRDefault="00667EE3" w:rsidP="00667EE3">
      <w:pPr>
        <w:rPr>
          <w:rFonts w:ascii="DB Office" w:hAnsi="DB Office"/>
        </w:rPr>
      </w:pPr>
      <w:r w:rsidRPr="0022488B">
        <w:rPr>
          <w:rFonts w:ascii="DB Office" w:hAnsi="DB Office"/>
          <w:b/>
        </w:rPr>
        <w:t>Angaben zum Prüfenden:</w:t>
      </w:r>
    </w:p>
    <w:p w14:paraId="568E0931" w14:textId="77777777" w:rsidR="00667EE3" w:rsidRPr="0022488B" w:rsidRDefault="00667EE3" w:rsidP="00667EE3">
      <w:pPr>
        <w:rPr>
          <w:rFonts w:ascii="DB Office" w:hAnsi="DB Office"/>
        </w:rPr>
      </w:pPr>
      <w:r w:rsidRPr="0022488B">
        <w:rPr>
          <w:rFonts w:ascii="DB Office" w:hAnsi="DB Office"/>
        </w:rPr>
        <w:t>Name, Vorname: …..……………………………………………………  OE: ……………………….</w:t>
      </w:r>
    </w:p>
    <w:p w14:paraId="22037239" w14:textId="4BEC3889" w:rsidR="00667EE3" w:rsidRPr="0022488B" w:rsidRDefault="00667EE3" w:rsidP="00667EE3">
      <w:pPr>
        <w:rPr>
          <w:rFonts w:ascii="DB Office" w:hAnsi="DB Office"/>
          <w:sz w:val="18"/>
          <w:szCs w:val="18"/>
        </w:rPr>
      </w:pPr>
      <w:r w:rsidRPr="0022488B">
        <w:rPr>
          <w:rFonts w:ascii="DB Office" w:hAnsi="DB Office"/>
        </w:rPr>
        <w:t xml:space="preserve">durchgeführt:       innerhalb der Geschäftszeit:     </w:t>
      </w:r>
      <w:sdt>
        <w:sdtPr>
          <w:rPr>
            <w:rFonts w:ascii="DB Office" w:hAnsi="DB Office"/>
          </w:rPr>
          <w:id w:val="6053939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</w:rPr>
            <w:t>☐</w:t>
          </w:r>
        </w:sdtContent>
      </w:sdt>
      <w:r w:rsidRPr="0022488B">
        <w:rPr>
          <w:rFonts w:ascii="DB Office" w:hAnsi="DB Office"/>
        </w:rPr>
        <w:t xml:space="preserve">         außerhalb der Geschäftszeit: </w:t>
      </w:r>
      <w:sdt>
        <w:sdtPr>
          <w:rPr>
            <w:rFonts w:ascii="DB Office" w:hAnsi="DB Office"/>
          </w:rPr>
          <w:id w:val="-15240095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</w:rPr>
            <w:t>☐</w:t>
          </w:r>
        </w:sdtContent>
      </w:sdt>
    </w:p>
    <w:p w14:paraId="7941AAE1" w14:textId="77777777" w:rsidR="00667EE3" w:rsidRPr="0022488B" w:rsidRDefault="00667EE3" w:rsidP="00667EE3">
      <w:pPr>
        <w:rPr>
          <w:rFonts w:ascii="DB Office" w:hAnsi="DB Office"/>
        </w:rPr>
      </w:pPr>
      <w:r w:rsidRPr="0022488B">
        <w:rPr>
          <w:rFonts w:ascii="DB Office" w:hAnsi="DB Office"/>
        </w:rPr>
        <w:t>Datum: …………………   Uhrzeit (von / bis): ………………  Arbeitsbereich: ……………………</w:t>
      </w:r>
    </w:p>
    <w:p w14:paraId="67456017" w14:textId="77777777" w:rsidR="00667EE3" w:rsidRPr="0022488B" w:rsidRDefault="00667EE3" w:rsidP="00667EE3">
      <w:pPr>
        <w:rPr>
          <w:rFonts w:ascii="DB Office" w:hAnsi="DB Office"/>
        </w:rPr>
      </w:pPr>
    </w:p>
    <w:p w14:paraId="6B8430FD" w14:textId="77777777" w:rsidR="00667EE3" w:rsidRPr="0022488B" w:rsidRDefault="00667EE3" w:rsidP="00667EE3">
      <w:pPr>
        <w:rPr>
          <w:rFonts w:ascii="DB Office" w:hAnsi="DB Office"/>
          <w:b/>
        </w:rPr>
      </w:pPr>
      <w:r w:rsidRPr="0022488B">
        <w:rPr>
          <w:rFonts w:ascii="DB Office" w:hAnsi="DB Office"/>
          <w:b/>
        </w:rPr>
        <w:t xml:space="preserve">Angaben zum </w:t>
      </w:r>
      <w:r w:rsidR="00DB3B23" w:rsidRPr="0022488B">
        <w:rPr>
          <w:rFonts w:ascii="DB Office" w:hAnsi="DB Office"/>
          <w:b/>
        </w:rPr>
        <w:t>Mitarbeiter:</w:t>
      </w:r>
    </w:p>
    <w:p w14:paraId="4958438F" w14:textId="1C0DB8A1" w:rsidR="00667EE3" w:rsidRPr="0022488B" w:rsidRDefault="00667EE3" w:rsidP="00667EE3">
      <w:pPr>
        <w:rPr>
          <w:rFonts w:ascii="DB Office" w:hAnsi="DB Office"/>
        </w:rPr>
      </w:pPr>
      <w:r w:rsidRPr="0022488B">
        <w:rPr>
          <w:rFonts w:ascii="DB Office" w:hAnsi="DB Office"/>
        </w:rPr>
        <w:t xml:space="preserve">Name, Vorname: …..…………………………………………………… </w:t>
      </w:r>
      <w:r w:rsidRPr="0022488B">
        <w:rPr>
          <w:rFonts w:ascii="DB Office" w:hAnsi="DB Office"/>
          <w:b/>
        </w:rPr>
        <w:t xml:space="preserve"> </w:t>
      </w:r>
      <w:r w:rsidRPr="0022488B">
        <w:rPr>
          <w:rFonts w:ascii="DB Office" w:hAnsi="DB Office"/>
        </w:rPr>
        <w:t xml:space="preserve">Eigener Mitarbeiter: </w:t>
      </w:r>
      <w:sdt>
        <w:sdtPr>
          <w:rPr>
            <w:rFonts w:ascii="DB Office" w:hAnsi="DB Office"/>
          </w:rPr>
          <w:id w:val="7947932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</w:rPr>
            <w:t>☐</w:t>
          </w:r>
        </w:sdtContent>
      </w:sdt>
    </w:p>
    <w:p w14:paraId="5A24A348" w14:textId="77777777" w:rsidR="00667EE3" w:rsidRPr="0022488B" w:rsidRDefault="00667EE3" w:rsidP="00667EE3">
      <w:pPr>
        <w:rPr>
          <w:rFonts w:ascii="DB Office" w:hAnsi="DB Office"/>
        </w:rPr>
      </w:pPr>
      <w:r w:rsidRPr="0022488B">
        <w:rPr>
          <w:rFonts w:ascii="DB Office" w:hAnsi="DB Office"/>
        </w:rPr>
        <w:t>Wenn fremder Mitarbeiter, Name des Unternehmens: …………………………………………….</w:t>
      </w:r>
    </w:p>
    <w:p w14:paraId="4A98F54B" w14:textId="04FA48BE" w:rsidR="00154CDA" w:rsidRPr="0022488B" w:rsidRDefault="00667EE3" w:rsidP="0087622E">
      <w:pPr>
        <w:spacing w:after="240"/>
        <w:rPr>
          <w:rFonts w:ascii="DB Office" w:hAnsi="DB Office"/>
        </w:rPr>
      </w:pPr>
      <w:r w:rsidRPr="0022488B">
        <w:rPr>
          <w:rFonts w:ascii="DB Office" w:hAnsi="DB Office"/>
        </w:rPr>
        <w:t xml:space="preserve">Funktion:     Rangierbegleiter   </w:t>
      </w:r>
      <w:sdt>
        <w:sdtPr>
          <w:rPr>
            <w:rFonts w:ascii="DB Office" w:hAnsi="DB Office"/>
            <w:sz w:val="18"/>
            <w:szCs w:val="18"/>
          </w:rPr>
          <w:id w:val="-8577439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22488B">
        <w:rPr>
          <w:rFonts w:ascii="DB Office" w:hAnsi="DB Office"/>
        </w:rPr>
        <w:t xml:space="preserve">       </w:t>
      </w:r>
      <w:r w:rsidR="00DB3B23" w:rsidRPr="0022488B">
        <w:rPr>
          <w:rFonts w:ascii="DB Office" w:hAnsi="DB Office"/>
        </w:rPr>
        <w:t xml:space="preserve">Zugführer  </w:t>
      </w:r>
      <w:r w:rsidRPr="0022488B">
        <w:rPr>
          <w:rFonts w:ascii="DB Office" w:hAnsi="DB Office"/>
        </w:rPr>
        <w:t xml:space="preserve">  </w:t>
      </w:r>
      <w:sdt>
        <w:sdtPr>
          <w:rPr>
            <w:rFonts w:ascii="DB Office" w:hAnsi="DB Office"/>
          </w:rPr>
          <w:id w:val="374021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</w:rPr>
            <w:t>☐</w:t>
          </w:r>
        </w:sdtContent>
      </w:sdt>
      <w:r w:rsidR="00DB3B23" w:rsidRPr="0022488B">
        <w:rPr>
          <w:rFonts w:ascii="DB Office" w:hAnsi="DB Office"/>
          <w:sz w:val="18"/>
          <w:szCs w:val="18"/>
        </w:rPr>
        <w:t xml:space="preserve">   </w:t>
      </w:r>
      <w:r w:rsidR="00DB3B23" w:rsidRPr="0022488B">
        <w:rPr>
          <w:rFonts w:ascii="DB Office" w:hAnsi="DB Office"/>
        </w:rPr>
        <w:t>Streckenkundige Person</w:t>
      </w:r>
      <w:r w:rsidR="00DB3B23" w:rsidRPr="0022488B">
        <w:rPr>
          <w:rFonts w:ascii="DB Office" w:hAnsi="DB Office"/>
          <w:sz w:val="18"/>
          <w:szCs w:val="18"/>
        </w:rPr>
        <w:t xml:space="preserve">   </w:t>
      </w:r>
      <w:r w:rsidRPr="0022488B">
        <w:rPr>
          <w:rFonts w:ascii="DB Office" w:hAnsi="DB Office"/>
        </w:rPr>
        <w:t xml:space="preserve"> </w:t>
      </w:r>
      <w:sdt>
        <w:sdtPr>
          <w:rPr>
            <w:rFonts w:ascii="DB Office" w:hAnsi="DB Office"/>
            <w:sz w:val="18"/>
            <w:szCs w:val="18"/>
          </w:rPr>
          <w:id w:val="-801077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0A3C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Pr="0022488B">
        <w:rPr>
          <w:rFonts w:ascii="DB Office" w:hAnsi="DB Office"/>
        </w:rPr>
        <w:t xml:space="preserve"> </w:t>
      </w:r>
    </w:p>
    <w:p w14:paraId="69072CEA" w14:textId="05A6C003" w:rsidR="00667EE3" w:rsidRPr="0022488B" w:rsidRDefault="00667EE3" w:rsidP="0022488B">
      <w:pPr>
        <w:pStyle w:val="berschrift1"/>
        <w:numPr>
          <w:ilvl w:val="0"/>
          <w:numId w:val="30"/>
        </w:numPr>
        <w:ind w:hanging="720"/>
        <w:rPr>
          <w:rFonts w:ascii="DB Office" w:hAnsi="DB Office"/>
        </w:rPr>
      </w:pPr>
      <w:r w:rsidRPr="0022488B">
        <w:rPr>
          <w:rFonts w:ascii="DB Office" w:hAnsi="DB Office"/>
        </w:rPr>
        <w:t>Prüfinhalte und Feststellungen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4820"/>
        <w:gridCol w:w="992"/>
        <w:gridCol w:w="992"/>
        <w:gridCol w:w="993"/>
        <w:gridCol w:w="992"/>
      </w:tblGrid>
      <w:tr w:rsidR="00BC0BDF" w:rsidRPr="0022488B" w14:paraId="3BF9B9D5" w14:textId="77777777" w:rsidTr="00073E03">
        <w:trPr>
          <w:trHeight w:val="832"/>
        </w:trPr>
        <w:tc>
          <w:tcPr>
            <w:tcW w:w="675" w:type="dxa"/>
            <w:shd w:val="clear" w:color="auto" w:fill="auto"/>
            <w:vAlign w:val="center"/>
          </w:tcPr>
          <w:p w14:paraId="5352F1B6" w14:textId="77777777" w:rsidR="00BC0BDF" w:rsidRPr="0022488B" w:rsidRDefault="00BC0BDF" w:rsidP="00F86FC6">
            <w:pPr>
              <w:jc w:val="center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Lfd. Nr.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300FB1C1" w14:textId="77777777" w:rsidR="00BC0BDF" w:rsidRPr="0022488B" w:rsidRDefault="00BC0BDF" w:rsidP="00F86FC6">
            <w:pPr>
              <w:jc w:val="center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Prüfpunkte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522FC66" w14:textId="77777777" w:rsidR="00BC0BDF" w:rsidRPr="0022488B" w:rsidRDefault="00BC0BDF" w:rsidP="00F86FC6">
            <w:pPr>
              <w:jc w:val="center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erfüllt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39B33E" w14:textId="77777777" w:rsidR="00BC0BDF" w:rsidRPr="0022488B" w:rsidRDefault="00BC0BDF" w:rsidP="00F86FC6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22488B">
              <w:rPr>
                <w:rFonts w:ascii="DB Office" w:hAnsi="DB Office"/>
                <w:sz w:val="16"/>
                <w:szCs w:val="16"/>
              </w:rPr>
              <w:t>mit geringen Abweichungen 1)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629E115C" w14:textId="77777777" w:rsidR="00BC0BDF" w:rsidRPr="0022488B" w:rsidRDefault="00BC0BDF" w:rsidP="00F86FC6">
            <w:pPr>
              <w:jc w:val="center"/>
              <w:rPr>
                <w:rFonts w:ascii="DB Office" w:hAnsi="DB Office"/>
                <w:sz w:val="16"/>
                <w:szCs w:val="16"/>
              </w:rPr>
            </w:pPr>
            <w:r w:rsidRPr="0022488B">
              <w:rPr>
                <w:rFonts w:ascii="DB Office" w:hAnsi="DB Office"/>
                <w:sz w:val="16"/>
                <w:szCs w:val="16"/>
              </w:rPr>
              <w:t>mit erheblichen Abweichungen 1)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50CED55" w14:textId="77777777" w:rsidR="00BC0BDF" w:rsidRPr="0022488B" w:rsidRDefault="00BC0BDF" w:rsidP="00F86FC6">
            <w:pPr>
              <w:jc w:val="center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nicht geprüft</w:t>
            </w:r>
          </w:p>
        </w:tc>
      </w:tr>
      <w:tr w:rsidR="00BC0BDF" w:rsidRPr="0022488B" w14:paraId="3BE9901E" w14:textId="77777777" w:rsidTr="00073E03">
        <w:tc>
          <w:tcPr>
            <w:tcW w:w="675" w:type="dxa"/>
            <w:shd w:val="clear" w:color="auto" w:fill="auto"/>
            <w:vAlign w:val="bottom"/>
          </w:tcPr>
          <w:p w14:paraId="765B060E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1.1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1D043396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 xml:space="preserve">Mitarbeiterausweis </w:t>
            </w:r>
            <w:r w:rsidR="00073E03" w:rsidRPr="0022488B">
              <w:rPr>
                <w:rFonts w:ascii="DB Office" w:hAnsi="DB Office"/>
                <w:sz w:val="20"/>
              </w:rPr>
              <w:t>aktuell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53BB591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1EB15EB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158C0AB9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38840611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4150A9EB" w14:textId="77777777" w:rsidTr="00073E03">
        <w:tc>
          <w:tcPr>
            <w:tcW w:w="675" w:type="dxa"/>
            <w:shd w:val="clear" w:color="auto" w:fill="auto"/>
            <w:vAlign w:val="bottom"/>
          </w:tcPr>
          <w:p w14:paraId="0A4AB5DA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1.2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6F2F35B3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Kenntnis von Weisungen und Informationen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12BF523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E6802C7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473F5593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3C2C01B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382C5E83" w14:textId="77777777" w:rsidTr="00073E03">
        <w:tc>
          <w:tcPr>
            <w:tcW w:w="675" w:type="dxa"/>
            <w:shd w:val="clear" w:color="auto" w:fill="auto"/>
            <w:vAlign w:val="bottom"/>
          </w:tcPr>
          <w:p w14:paraId="4E937B9B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1.3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0AF9BDFB" w14:textId="77777777" w:rsidR="00BC0BDF" w:rsidRPr="0022488B" w:rsidRDefault="00D26E05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Arbeitsschutzgerechtes Verhalten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9FA0367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77614940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6A441D59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226DE56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0978689B" w14:textId="77777777" w:rsidTr="00073E03">
        <w:tc>
          <w:tcPr>
            <w:tcW w:w="675" w:type="dxa"/>
            <w:shd w:val="clear" w:color="auto" w:fill="auto"/>
            <w:vAlign w:val="bottom"/>
          </w:tcPr>
          <w:p w14:paraId="19329631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1.4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44B89E08" w14:textId="77777777" w:rsidR="00BC0BDF" w:rsidRPr="0022488B" w:rsidRDefault="00D26E05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Vorbereitung der Zug- bzw. Rangierfahrt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99376A3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293B5456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641F2A4D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1AA6BB9E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5A4A9AC6" w14:textId="77777777" w:rsidTr="00073E03">
        <w:tc>
          <w:tcPr>
            <w:tcW w:w="675" w:type="dxa"/>
            <w:shd w:val="clear" w:color="auto" w:fill="auto"/>
            <w:vAlign w:val="bottom"/>
          </w:tcPr>
          <w:p w14:paraId="6B51AB5E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1.5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372823AB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Führen Bremszettel und Wagenliste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9ED2DF7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3B092436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68BF1065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4E4D84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1963EB96" w14:textId="77777777" w:rsidTr="00073E03">
        <w:tc>
          <w:tcPr>
            <w:tcW w:w="675" w:type="dxa"/>
            <w:shd w:val="clear" w:color="auto" w:fill="auto"/>
            <w:vAlign w:val="bottom"/>
          </w:tcPr>
          <w:p w14:paraId="7B207C7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1.6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2854AA18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Durchführen der Bremsprobe und Wagenprüfung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30E16B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E8B1717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1901C3A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73BC49B0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27BDC0D5" w14:textId="77777777" w:rsidTr="00073E03">
        <w:tc>
          <w:tcPr>
            <w:tcW w:w="675" w:type="dxa"/>
            <w:shd w:val="clear" w:color="auto" w:fill="auto"/>
            <w:vAlign w:val="bottom"/>
          </w:tcPr>
          <w:p w14:paraId="29519CB4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1.7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3AF57C9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Betriebliches Kommunikationsverhalten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6BA30A1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FE88706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7690D8CD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2DDA38B2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016DBF71" w14:textId="77777777" w:rsidTr="00073E03">
        <w:tc>
          <w:tcPr>
            <w:tcW w:w="675" w:type="dxa"/>
            <w:shd w:val="clear" w:color="auto" w:fill="auto"/>
            <w:vAlign w:val="bottom"/>
          </w:tcPr>
          <w:p w14:paraId="359B7FC0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1.8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2980B075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 xml:space="preserve">Bedienen </w:t>
            </w:r>
            <w:r w:rsidR="00073E03" w:rsidRPr="0022488B">
              <w:rPr>
                <w:rFonts w:ascii="DB Office" w:hAnsi="DB Office"/>
                <w:sz w:val="20"/>
              </w:rPr>
              <w:t>infrastruktureller Einrichtungen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8FE4BD3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EAFB6E4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16082F7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531255AD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7DABF34D" w14:textId="77777777" w:rsidTr="00073E03">
        <w:tc>
          <w:tcPr>
            <w:tcW w:w="675" w:type="dxa"/>
            <w:shd w:val="clear" w:color="auto" w:fill="auto"/>
            <w:vAlign w:val="bottom"/>
          </w:tcPr>
          <w:p w14:paraId="6A56139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1.9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033B4568" w14:textId="77777777" w:rsidR="00BC0BDF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Streckenkenntniskarte aktuell 2)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3E25DC8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6E348192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6F5BAC8E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2AF7C0CB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  <w:tr w:rsidR="00BC0BDF" w:rsidRPr="0022488B" w14:paraId="1C3A41C5" w14:textId="77777777" w:rsidTr="00073E03">
        <w:tc>
          <w:tcPr>
            <w:tcW w:w="675" w:type="dxa"/>
            <w:shd w:val="clear" w:color="auto" w:fill="auto"/>
            <w:vAlign w:val="bottom"/>
          </w:tcPr>
          <w:p w14:paraId="48A1BCB8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1.10</w:t>
            </w:r>
          </w:p>
        </w:tc>
        <w:tc>
          <w:tcPr>
            <w:tcW w:w="4820" w:type="dxa"/>
            <w:shd w:val="clear" w:color="auto" w:fill="auto"/>
            <w:vAlign w:val="bottom"/>
          </w:tcPr>
          <w:p w14:paraId="7FD1C079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CD1D5CC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0903C60F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3" w:type="dxa"/>
            <w:shd w:val="clear" w:color="auto" w:fill="auto"/>
            <w:vAlign w:val="bottom"/>
          </w:tcPr>
          <w:p w14:paraId="70D1E3D8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992" w:type="dxa"/>
            <w:shd w:val="clear" w:color="auto" w:fill="auto"/>
            <w:vAlign w:val="bottom"/>
          </w:tcPr>
          <w:p w14:paraId="3F1ED0BA" w14:textId="77777777" w:rsidR="00BC0BDF" w:rsidRPr="0022488B" w:rsidRDefault="00BC0BDF" w:rsidP="00F86FC6">
            <w:pPr>
              <w:rPr>
                <w:rFonts w:ascii="DB Office" w:hAnsi="DB Office"/>
                <w:sz w:val="20"/>
              </w:rPr>
            </w:pPr>
          </w:p>
        </w:tc>
      </w:tr>
    </w:tbl>
    <w:p w14:paraId="01F9E003" w14:textId="77777777" w:rsidR="00073E03" w:rsidRPr="0022488B" w:rsidRDefault="00073E03" w:rsidP="00073E03">
      <w:pPr>
        <w:numPr>
          <w:ilvl w:val="0"/>
          <w:numId w:val="25"/>
        </w:numPr>
        <w:spacing w:after="0"/>
        <w:rPr>
          <w:rFonts w:ascii="DB Office" w:hAnsi="DB Office"/>
          <w:sz w:val="20"/>
        </w:rPr>
      </w:pPr>
      <w:r w:rsidRPr="0022488B">
        <w:rPr>
          <w:rFonts w:ascii="DB Office" w:hAnsi="DB Office"/>
          <w:sz w:val="20"/>
        </w:rPr>
        <w:t>Detaillierte Beschreibung unter Punkt 3</w:t>
      </w:r>
    </w:p>
    <w:p w14:paraId="6A138477" w14:textId="77777777" w:rsidR="00073E03" w:rsidRDefault="00073E03" w:rsidP="00073E03">
      <w:pPr>
        <w:numPr>
          <w:ilvl w:val="0"/>
          <w:numId w:val="25"/>
        </w:numPr>
        <w:spacing w:after="0"/>
        <w:rPr>
          <w:rFonts w:ascii="DB Office" w:hAnsi="DB Office"/>
          <w:sz w:val="20"/>
        </w:rPr>
      </w:pPr>
      <w:r w:rsidRPr="0022488B">
        <w:rPr>
          <w:rFonts w:ascii="DB Office" w:hAnsi="DB Office"/>
          <w:sz w:val="20"/>
        </w:rPr>
        <w:t>Nur bei Einsatz als streckenkundige Person prüfen</w:t>
      </w:r>
    </w:p>
    <w:p w14:paraId="29D0469D" w14:textId="77777777" w:rsidR="0022488B" w:rsidRDefault="0022488B" w:rsidP="0022488B">
      <w:pPr>
        <w:spacing w:after="0"/>
        <w:rPr>
          <w:rFonts w:ascii="DB Office" w:hAnsi="DB Office"/>
          <w:sz w:val="20"/>
        </w:rPr>
      </w:pPr>
    </w:p>
    <w:p w14:paraId="11427829" w14:textId="77777777" w:rsidR="0022488B" w:rsidRPr="0022488B" w:rsidRDefault="0022488B" w:rsidP="0022488B">
      <w:pPr>
        <w:spacing w:after="0"/>
        <w:rPr>
          <w:rFonts w:ascii="DB Office" w:hAnsi="DB Office"/>
          <w:sz w:val="20"/>
        </w:rPr>
      </w:pPr>
    </w:p>
    <w:p w14:paraId="09CDBDFA" w14:textId="38F34CA5" w:rsidR="00073E03" w:rsidRPr="0022488B" w:rsidRDefault="00073E03" w:rsidP="0022488B">
      <w:pPr>
        <w:pStyle w:val="berschrift1"/>
        <w:numPr>
          <w:ilvl w:val="0"/>
          <w:numId w:val="30"/>
        </w:numPr>
        <w:ind w:hanging="720"/>
      </w:pPr>
      <w:r w:rsidRPr="0022488B">
        <w:t>Kontrolle nach EBO § 47 (6) zur Arbeits- und Ruhezeit</w:t>
      </w:r>
      <w:r w:rsidRPr="0022488B">
        <w:tab/>
      </w:r>
      <w:r w:rsidRPr="0022488B">
        <w:tab/>
      </w:r>
    </w:p>
    <w:p w14:paraId="34FDC3C9" w14:textId="77777777" w:rsidR="00073E03" w:rsidRPr="0022488B" w:rsidRDefault="00073E03" w:rsidP="00073E03">
      <w:pPr>
        <w:rPr>
          <w:rFonts w:ascii="DB Office" w:hAnsi="DB Office" w:cs="Arial"/>
          <w:szCs w:val="22"/>
        </w:rPr>
      </w:pPr>
      <w:r w:rsidRPr="0022488B">
        <w:rPr>
          <w:rFonts w:ascii="DB Office" w:hAnsi="DB Office"/>
          <w:szCs w:val="22"/>
        </w:rPr>
        <w:t>Nachstehende Angaben wurden anhand des Schichtplans geprüft:  ja / nein</w:t>
      </w:r>
      <w:r w:rsidRPr="0022488B">
        <w:rPr>
          <w:rFonts w:ascii="DB Office" w:hAnsi="DB Office"/>
          <w:szCs w:val="22"/>
        </w:rPr>
        <w:tab/>
      </w:r>
      <w:r w:rsidRPr="0022488B">
        <w:rPr>
          <w:rFonts w:ascii="DB Office" w:hAnsi="DB Office"/>
          <w:szCs w:val="22"/>
        </w:rPr>
        <w:tab/>
      </w:r>
      <w:r w:rsidRPr="0022488B">
        <w:rPr>
          <w:rFonts w:ascii="DB Office" w:hAnsi="DB Office"/>
          <w:szCs w:val="22"/>
        </w:rPr>
        <w:tab/>
      </w:r>
      <w:r w:rsidRPr="0022488B">
        <w:rPr>
          <w:rFonts w:ascii="DB Office" w:hAnsi="DB Office" w:cs="Arial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1286"/>
        <w:gridCol w:w="1342"/>
        <w:gridCol w:w="1351"/>
        <w:gridCol w:w="1222"/>
        <w:gridCol w:w="1295"/>
        <w:gridCol w:w="1296"/>
      </w:tblGrid>
      <w:tr w:rsidR="00073E03" w:rsidRPr="0022488B" w14:paraId="6242F712" w14:textId="77777777" w:rsidTr="00F86FC6">
        <w:tc>
          <w:tcPr>
            <w:tcW w:w="1305" w:type="dxa"/>
            <w:shd w:val="clear" w:color="auto" w:fill="auto"/>
          </w:tcPr>
          <w:p w14:paraId="064CD70E" w14:textId="47175436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Schicht</w:t>
            </w:r>
            <w:r w:rsidR="001C2751">
              <w:rPr>
                <w:rFonts w:ascii="DB Office" w:hAnsi="DB Office"/>
                <w:sz w:val="20"/>
              </w:rPr>
              <w:t>-</w:t>
            </w:r>
            <w:r w:rsidRPr="0022488B">
              <w:rPr>
                <w:rFonts w:ascii="DB Office" w:hAnsi="DB Office"/>
                <w:sz w:val="20"/>
              </w:rPr>
              <w:t>verlauf</w:t>
            </w:r>
          </w:p>
        </w:tc>
        <w:tc>
          <w:tcPr>
            <w:tcW w:w="1355" w:type="dxa"/>
            <w:shd w:val="clear" w:color="auto" w:fill="auto"/>
          </w:tcPr>
          <w:p w14:paraId="4CE2F02E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Beginn Ist</w:t>
            </w:r>
          </w:p>
        </w:tc>
        <w:tc>
          <w:tcPr>
            <w:tcW w:w="1417" w:type="dxa"/>
            <w:shd w:val="clear" w:color="auto" w:fill="auto"/>
          </w:tcPr>
          <w:p w14:paraId="3924E21D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Beginn Soll</w:t>
            </w:r>
          </w:p>
        </w:tc>
        <w:tc>
          <w:tcPr>
            <w:tcW w:w="1418" w:type="dxa"/>
            <w:shd w:val="clear" w:color="auto" w:fill="auto"/>
          </w:tcPr>
          <w:p w14:paraId="57033E5D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Ende vsl. Ist</w:t>
            </w:r>
          </w:p>
        </w:tc>
        <w:tc>
          <w:tcPr>
            <w:tcW w:w="1276" w:type="dxa"/>
            <w:shd w:val="clear" w:color="auto" w:fill="auto"/>
          </w:tcPr>
          <w:p w14:paraId="327C48BB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Ende Soll</w:t>
            </w:r>
          </w:p>
        </w:tc>
        <w:tc>
          <w:tcPr>
            <w:tcW w:w="1346" w:type="dxa"/>
            <w:shd w:val="clear" w:color="auto" w:fill="auto"/>
          </w:tcPr>
          <w:p w14:paraId="64FF0AB1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Pause Soll</w:t>
            </w:r>
          </w:p>
        </w:tc>
        <w:tc>
          <w:tcPr>
            <w:tcW w:w="1347" w:type="dxa"/>
            <w:shd w:val="clear" w:color="auto" w:fill="auto"/>
          </w:tcPr>
          <w:p w14:paraId="274A238F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Pause Ist</w:t>
            </w:r>
          </w:p>
        </w:tc>
      </w:tr>
      <w:tr w:rsidR="00073E03" w:rsidRPr="0022488B" w14:paraId="7E00FC49" w14:textId="77777777" w:rsidTr="00F86FC6">
        <w:tc>
          <w:tcPr>
            <w:tcW w:w="1305" w:type="dxa"/>
            <w:shd w:val="clear" w:color="auto" w:fill="auto"/>
          </w:tcPr>
          <w:p w14:paraId="3E0D4A60" w14:textId="598B10FB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  <w:r w:rsidRPr="0022488B">
              <w:rPr>
                <w:rFonts w:ascii="DB Office" w:hAnsi="DB Office"/>
                <w:sz w:val="20"/>
              </w:rPr>
              <w:t>Zeit</w:t>
            </w:r>
            <w:r w:rsidR="001C2751">
              <w:rPr>
                <w:rFonts w:ascii="DB Office" w:hAnsi="DB Office"/>
                <w:sz w:val="20"/>
              </w:rPr>
              <w:t>-</w:t>
            </w:r>
            <w:r w:rsidR="001C2751">
              <w:rPr>
                <w:rFonts w:ascii="DB Office" w:hAnsi="DB Office"/>
                <w:sz w:val="20"/>
              </w:rPr>
              <w:br/>
            </w:r>
            <w:r w:rsidRPr="0022488B">
              <w:rPr>
                <w:rFonts w:ascii="DB Office" w:hAnsi="DB Office"/>
                <w:sz w:val="20"/>
              </w:rPr>
              <w:t>angabe:</w:t>
            </w:r>
          </w:p>
        </w:tc>
        <w:tc>
          <w:tcPr>
            <w:tcW w:w="1355" w:type="dxa"/>
            <w:shd w:val="clear" w:color="auto" w:fill="auto"/>
          </w:tcPr>
          <w:p w14:paraId="1EEB20BD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7" w:type="dxa"/>
            <w:shd w:val="clear" w:color="auto" w:fill="auto"/>
          </w:tcPr>
          <w:p w14:paraId="3D53C0A9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418" w:type="dxa"/>
            <w:shd w:val="clear" w:color="auto" w:fill="auto"/>
          </w:tcPr>
          <w:p w14:paraId="5112F09B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14:paraId="5EA542A6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6" w:type="dxa"/>
            <w:shd w:val="clear" w:color="auto" w:fill="auto"/>
          </w:tcPr>
          <w:p w14:paraId="04FABA11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1347" w:type="dxa"/>
            <w:shd w:val="clear" w:color="auto" w:fill="auto"/>
          </w:tcPr>
          <w:p w14:paraId="21C0D6E6" w14:textId="77777777" w:rsidR="00073E03" w:rsidRPr="0022488B" w:rsidRDefault="00073E03" w:rsidP="00F86FC6">
            <w:pPr>
              <w:rPr>
                <w:rFonts w:ascii="DB Office" w:hAnsi="DB Office"/>
                <w:sz w:val="20"/>
              </w:rPr>
            </w:pPr>
          </w:p>
        </w:tc>
      </w:tr>
    </w:tbl>
    <w:p w14:paraId="67ACA744" w14:textId="77777777" w:rsidR="0089151F" w:rsidRDefault="0089151F" w:rsidP="00E359C8">
      <w:pPr>
        <w:pBdr>
          <w:bottom w:val="single" w:sz="6" w:space="0" w:color="auto"/>
        </w:pBdr>
        <w:rPr>
          <w:rFonts w:ascii="DB Office" w:hAnsi="DB Office"/>
          <w:b/>
          <w:szCs w:val="22"/>
        </w:rPr>
      </w:pPr>
    </w:p>
    <w:p w14:paraId="06DB6858" w14:textId="6ECA730D" w:rsidR="00073E03" w:rsidRPr="0022488B" w:rsidRDefault="00073E03" w:rsidP="00E359C8">
      <w:pPr>
        <w:pBdr>
          <w:bottom w:val="single" w:sz="6" w:space="0" w:color="auto"/>
        </w:pBdr>
        <w:rPr>
          <w:rFonts w:ascii="DB Office" w:hAnsi="DB Office"/>
          <w:b/>
          <w:szCs w:val="22"/>
        </w:rPr>
      </w:pPr>
      <w:r w:rsidRPr="0022488B">
        <w:rPr>
          <w:rFonts w:ascii="DB Office" w:hAnsi="DB Office"/>
          <w:b/>
          <w:szCs w:val="22"/>
        </w:rPr>
        <w:t>Abgleich mit Fahrplan:</w:t>
      </w:r>
    </w:p>
    <w:p w14:paraId="2A3EBA22" w14:textId="4AD773F6" w:rsidR="00073E03" w:rsidRPr="0022488B" w:rsidRDefault="00073E03" w:rsidP="00E359C8">
      <w:pPr>
        <w:pBdr>
          <w:bottom w:val="single" w:sz="6" w:space="0" w:color="auto"/>
        </w:pBdr>
        <w:rPr>
          <w:rFonts w:ascii="DB Office" w:hAnsi="DB Office"/>
          <w:szCs w:val="22"/>
        </w:rPr>
      </w:pPr>
      <w:r w:rsidRPr="0022488B">
        <w:rPr>
          <w:rFonts w:ascii="DB Office" w:hAnsi="DB Office"/>
          <w:szCs w:val="22"/>
        </w:rPr>
        <w:t>Entspricht der Schichtplan (Beginn, Ende und Pausenregelung) dem Fahrplan?  Ja / Nein</w:t>
      </w:r>
    </w:p>
    <w:p w14:paraId="43776CBD" w14:textId="77777777" w:rsidR="00154CDA" w:rsidRDefault="0087622E" w:rsidP="00E359C8">
      <w:pPr>
        <w:pBdr>
          <w:bottom w:val="single" w:sz="6" w:space="0" w:color="auto"/>
        </w:pBdr>
        <w:spacing w:after="0"/>
        <w:rPr>
          <w:rFonts w:ascii="DB Office" w:hAnsi="DB Office"/>
          <w:szCs w:val="22"/>
        </w:rPr>
      </w:pPr>
      <w:r w:rsidRPr="0022488B">
        <w:rPr>
          <w:rFonts w:ascii="DB Office" w:hAnsi="DB Office"/>
          <w:szCs w:val="22"/>
        </w:rPr>
        <w:t>Bemerkungen:</w:t>
      </w:r>
    </w:p>
    <w:p w14:paraId="289C0B52" w14:textId="77777777" w:rsidR="00431130" w:rsidRPr="0022488B" w:rsidRDefault="00431130" w:rsidP="00E359C8">
      <w:pPr>
        <w:pBdr>
          <w:bottom w:val="single" w:sz="6" w:space="0" w:color="auto"/>
        </w:pBdr>
        <w:spacing w:after="0"/>
        <w:rPr>
          <w:rFonts w:ascii="DB Office" w:hAnsi="DB Office"/>
          <w:szCs w:val="2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073"/>
      </w:tblGrid>
      <w:tr w:rsidR="00667EE3" w:rsidRPr="0022488B" w14:paraId="287E2324" w14:textId="77777777" w:rsidTr="00104CDC">
        <w:trPr>
          <w:trHeight w:val="9494"/>
        </w:trPr>
        <w:tc>
          <w:tcPr>
            <w:tcW w:w="9318" w:type="dxa"/>
            <w:tcBorders>
              <w:bottom w:val="single" w:sz="4" w:space="0" w:color="auto"/>
            </w:tcBorders>
            <w:shd w:val="clear" w:color="auto" w:fill="auto"/>
          </w:tcPr>
          <w:p w14:paraId="579365F3" w14:textId="6D9C225F" w:rsidR="00104CDC" w:rsidRPr="0022488B" w:rsidRDefault="00104CDC" w:rsidP="00AD707F">
            <w:pPr>
              <w:pStyle w:val="berschrift1"/>
              <w:numPr>
                <w:ilvl w:val="0"/>
                <w:numId w:val="30"/>
              </w:numPr>
              <w:ind w:hanging="833"/>
            </w:pPr>
            <w:r w:rsidRPr="0022488B">
              <w:lastRenderedPageBreak/>
              <w:t>Detaillierter Sachverhalt zu Punkten 1.1 bis 1.10 und sonstige Anmerkungen</w:t>
            </w:r>
          </w:p>
          <w:p w14:paraId="4CBB0C92" w14:textId="77777777" w:rsidR="00104CDC" w:rsidRPr="0022488B" w:rsidRDefault="00104CDC" w:rsidP="00104CDC">
            <w:pPr>
              <w:pBdr>
                <w:bottom w:val="single" w:sz="6" w:space="1" w:color="auto"/>
                <w:between w:val="single" w:sz="6" w:space="1" w:color="auto"/>
              </w:pBdr>
              <w:rPr>
                <w:rFonts w:ascii="DB Office" w:hAnsi="DB Office"/>
                <w:sz w:val="24"/>
                <w:szCs w:val="24"/>
              </w:rPr>
            </w:pPr>
          </w:p>
          <w:p w14:paraId="3EDE0917" w14:textId="77777777" w:rsidR="00104CDC" w:rsidRPr="0022488B" w:rsidRDefault="00104CDC" w:rsidP="00104CDC">
            <w:pPr>
              <w:pBdr>
                <w:bottom w:val="single" w:sz="6" w:space="1" w:color="auto"/>
                <w:between w:val="single" w:sz="6" w:space="1" w:color="auto"/>
              </w:pBdr>
              <w:spacing w:after="0"/>
              <w:rPr>
                <w:rFonts w:ascii="DB Office" w:hAnsi="DB Office"/>
                <w:sz w:val="24"/>
                <w:szCs w:val="24"/>
              </w:rPr>
            </w:pPr>
          </w:p>
          <w:p w14:paraId="72E8D4BA" w14:textId="77777777" w:rsidR="00F87E71" w:rsidRPr="00F87E71" w:rsidRDefault="00F87E71" w:rsidP="00F87E71">
            <w:pPr>
              <w:rPr>
                <w:rStyle w:val="Hervorhebung"/>
              </w:rPr>
            </w:pPr>
          </w:p>
          <w:p w14:paraId="670F9F34" w14:textId="7277A459" w:rsidR="00104CDC" w:rsidRPr="0022488B" w:rsidRDefault="00104CDC" w:rsidP="00AD707F">
            <w:pPr>
              <w:pStyle w:val="berschrift1"/>
              <w:numPr>
                <w:ilvl w:val="0"/>
                <w:numId w:val="30"/>
              </w:numPr>
              <w:ind w:hanging="833"/>
            </w:pPr>
            <w:r w:rsidRPr="0022488B">
              <w:t>Lehrgespräch</w:t>
            </w:r>
          </w:p>
          <w:p w14:paraId="5D5B84A7" w14:textId="7EED23A0" w:rsidR="00104CDC" w:rsidRPr="0022488B" w:rsidRDefault="00307CBE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Bedienen UT mit DB 24….</w:t>
            </w:r>
            <w:r w:rsidR="00104CDC" w:rsidRPr="0022488B">
              <w:rPr>
                <w:rFonts w:ascii="DB Office" w:hAnsi="DB Office"/>
                <w:szCs w:val="22"/>
              </w:rPr>
              <w:t>…………………………………………………………………</w:t>
            </w:r>
          </w:p>
          <w:p w14:paraId="1AFCD0B0" w14:textId="0B14221B" w:rsidR="00104CDC" w:rsidRPr="0022488B" w:rsidRDefault="00307CBE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Mitzuführende Unterlagen und Ausrüstungen</w:t>
            </w:r>
            <w:r w:rsidR="004E242D">
              <w:rPr>
                <w:rFonts w:ascii="DB Office" w:hAnsi="DB Office"/>
                <w:szCs w:val="22"/>
              </w:rPr>
              <w:t>…</w:t>
            </w:r>
            <w:r w:rsidR="00104CDC" w:rsidRPr="0022488B">
              <w:rPr>
                <w:rFonts w:ascii="DB Office" w:hAnsi="DB Office"/>
                <w:szCs w:val="22"/>
              </w:rPr>
              <w:t>…………………………………………</w:t>
            </w:r>
          </w:p>
          <w:p w14:paraId="6FDEB77E" w14:textId="222E25BD" w:rsidR="00104CDC" w:rsidRDefault="004E242D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Kenntnisse Weisungen..</w:t>
            </w:r>
            <w:r w:rsidR="00104CDC" w:rsidRPr="0022488B">
              <w:rPr>
                <w:rFonts w:ascii="DB Office" w:hAnsi="DB Office"/>
                <w:szCs w:val="22"/>
              </w:rPr>
              <w:t>……………………………………………………………………</w:t>
            </w:r>
          </w:p>
          <w:p w14:paraId="702AA5B3" w14:textId="70D94E53" w:rsidR="00FB78B9" w:rsidRDefault="00FB78B9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Zugvor</w:t>
            </w:r>
            <w:r w:rsidR="00AB5505">
              <w:rPr>
                <w:rFonts w:ascii="DB Office" w:hAnsi="DB Office"/>
                <w:szCs w:val="22"/>
              </w:rPr>
              <w:t xml:space="preserve">bereitung </w:t>
            </w:r>
            <w:r w:rsidR="00B103F8">
              <w:rPr>
                <w:rFonts w:ascii="DB Office" w:hAnsi="DB Office"/>
                <w:szCs w:val="22"/>
              </w:rPr>
              <w:t>(</w:t>
            </w:r>
            <w:r w:rsidR="002A2E2B">
              <w:rPr>
                <w:rFonts w:ascii="DB Office" w:hAnsi="DB Office"/>
                <w:szCs w:val="22"/>
              </w:rPr>
              <w:t xml:space="preserve">Anwendung </w:t>
            </w:r>
            <w:r w:rsidR="00B103F8">
              <w:rPr>
                <w:rFonts w:ascii="DB Office" w:hAnsi="DB Office"/>
                <w:szCs w:val="22"/>
              </w:rPr>
              <w:t>Weisung F 2017.05)</w:t>
            </w:r>
            <w:r w:rsidR="00E5195F">
              <w:rPr>
                <w:rFonts w:ascii="DB Office" w:hAnsi="DB Office"/>
                <w:szCs w:val="22"/>
              </w:rPr>
              <w:t>………………………</w:t>
            </w:r>
            <w:r w:rsidR="002A2E2B">
              <w:rPr>
                <w:rFonts w:ascii="DB Office" w:hAnsi="DB Office"/>
                <w:szCs w:val="22"/>
              </w:rPr>
              <w:t>….</w:t>
            </w:r>
            <w:r w:rsidR="00E5195F">
              <w:rPr>
                <w:rFonts w:ascii="DB Office" w:hAnsi="DB Office"/>
                <w:szCs w:val="22"/>
              </w:rPr>
              <w:t>………</w:t>
            </w:r>
            <w:r w:rsidR="002A2E2B">
              <w:rPr>
                <w:rFonts w:ascii="DB Office" w:hAnsi="DB Office"/>
                <w:szCs w:val="22"/>
              </w:rPr>
              <w:t>…</w:t>
            </w:r>
          </w:p>
          <w:p w14:paraId="28FB4B1F" w14:textId="0F89A094" w:rsidR="00B103F8" w:rsidRDefault="00B103F8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Sichern von Fahrzeugen mit Hemmschuhen (Berechnung Festhaltekraft)</w:t>
            </w:r>
            <w:r w:rsidR="002A2E2B">
              <w:rPr>
                <w:rFonts w:ascii="DB Office" w:hAnsi="DB Office"/>
                <w:szCs w:val="22"/>
              </w:rPr>
              <w:t>…………..</w:t>
            </w:r>
          </w:p>
          <w:p w14:paraId="0EDDE110" w14:textId="2621FED6" w:rsidR="00A17902" w:rsidRPr="0022488B" w:rsidRDefault="00A17902" w:rsidP="00104CDC">
            <w:pPr>
              <w:numPr>
                <w:ilvl w:val="0"/>
                <w:numId w:val="28"/>
              </w:numPr>
              <w:rPr>
                <w:rFonts w:ascii="DB Office" w:hAnsi="DB Office"/>
                <w:szCs w:val="22"/>
              </w:rPr>
            </w:pPr>
            <w:r>
              <w:rPr>
                <w:rFonts w:ascii="DB Office" w:hAnsi="DB Office"/>
                <w:szCs w:val="22"/>
              </w:rPr>
              <w:t>Handhabung / Verwendung Luftbremskopf</w:t>
            </w:r>
            <w:r w:rsidR="002A2E2B">
              <w:rPr>
                <w:rFonts w:ascii="DB Office" w:hAnsi="DB Office"/>
                <w:szCs w:val="22"/>
              </w:rPr>
              <w:t>………………………………………………</w:t>
            </w:r>
          </w:p>
          <w:p w14:paraId="3C216189" w14:textId="77777777" w:rsidR="00AD707F" w:rsidRDefault="00AD707F" w:rsidP="00104CDC">
            <w:pPr>
              <w:rPr>
                <w:rFonts w:ascii="DB Office" w:hAnsi="DB Office"/>
                <w:szCs w:val="22"/>
              </w:rPr>
            </w:pPr>
          </w:p>
          <w:p w14:paraId="4E324885" w14:textId="4609AF73" w:rsidR="00104CDC" w:rsidRPr="0022488B" w:rsidRDefault="00104CDC" w:rsidP="00104CDC">
            <w:pPr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Im Lehrgespräch konnten evtl. Abweichungen besprochen und beseitigt werden:</w:t>
            </w:r>
            <w:r w:rsidR="00E359C8">
              <w:rPr>
                <w:rFonts w:ascii="DB Office" w:hAnsi="DB Office"/>
                <w:szCs w:val="22"/>
              </w:rPr>
              <w:t xml:space="preserve"> </w:t>
            </w:r>
            <w:r w:rsidRPr="0022488B">
              <w:rPr>
                <w:rFonts w:ascii="DB Office" w:hAnsi="DB Office"/>
                <w:szCs w:val="22"/>
              </w:rPr>
              <w:t>Ja / Nein</w:t>
            </w:r>
          </w:p>
          <w:p w14:paraId="7A14F7F2" w14:textId="4059C383" w:rsidR="00104CDC" w:rsidRPr="0022488B" w:rsidRDefault="00A91C24" w:rsidP="00104CDC">
            <w:pPr>
              <w:rPr>
                <w:rFonts w:ascii="DB Office" w:hAnsi="DB Office"/>
                <w:b/>
              </w:rPr>
            </w:pPr>
            <w:r>
              <w:rPr>
                <w:rFonts w:ascii="DB Office" w:hAnsi="DB Office"/>
                <w:b/>
              </w:rPr>
              <w:br/>
            </w:r>
            <w:r w:rsidR="00104CDC" w:rsidRPr="0022488B">
              <w:rPr>
                <w:rFonts w:ascii="DB Office" w:hAnsi="DB Office"/>
                <w:b/>
              </w:rPr>
              <w:t>Kenntnisnahme des überprüften Mitarbeiters:</w:t>
            </w:r>
          </w:p>
          <w:p w14:paraId="1178F2C2" w14:textId="40F9B03A" w:rsidR="00104CDC" w:rsidRPr="0022488B" w:rsidRDefault="00104CDC" w:rsidP="00104CDC">
            <w:pPr>
              <w:rPr>
                <w:rFonts w:ascii="DB Office" w:hAnsi="DB Office" w:cs="Arial"/>
              </w:rPr>
            </w:pPr>
            <w:r w:rsidRPr="0022488B">
              <w:rPr>
                <w:rFonts w:ascii="DB Office" w:hAnsi="DB Office"/>
              </w:rPr>
              <w:t>Ich werde zum Protokoll eine gesonderte Stellungnahme abgeben:</w:t>
            </w:r>
            <w:r w:rsidRPr="0022488B">
              <w:rPr>
                <w:rFonts w:ascii="DB Office" w:hAnsi="DB Office"/>
              </w:rPr>
              <w:tab/>
            </w:r>
            <w:r w:rsidRPr="0022488B">
              <w:rPr>
                <w:rFonts w:ascii="DB Office" w:hAnsi="DB Office"/>
              </w:rPr>
              <w:tab/>
              <w:t>ja</w:t>
            </w:r>
            <w:r w:rsidRPr="0022488B">
              <w:rPr>
                <w:rFonts w:ascii="DB Office" w:hAnsi="DB Office"/>
              </w:rPr>
              <w:tab/>
            </w:r>
            <w:sdt>
              <w:sdtPr>
                <w:rPr>
                  <w:rFonts w:ascii="DB Office" w:hAnsi="DB Office"/>
                </w:rPr>
                <w:id w:val="1438796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359C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2488B">
              <w:rPr>
                <w:rFonts w:ascii="DB Office" w:hAnsi="DB Office"/>
              </w:rPr>
              <w:tab/>
              <w:t xml:space="preserve">  </w:t>
            </w:r>
            <w:r w:rsidRPr="0022488B">
              <w:rPr>
                <w:rFonts w:ascii="DB Office" w:hAnsi="DB Office"/>
              </w:rPr>
              <w:tab/>
            </w:r>
            <w:r w:rsidRPr="0022488B">
              <w:rPr>
                <w:rFonts w:ascii="DB Office" w:hAnsi="DB Office"/>
              </w:rPr>
              <w:tab/>
              <w:t>nein</w:t>
            </w:r>
            <w:r w:rsidRPr="0022488B">
              <w:rPr>
                <w:rFonts w:ascii="DB Office" w:hAnsi="DB Office"/>
              </w:rPr>
              <w:tab/>
            </w:r>
            <w:sdt>
              <w:sdtPr>
                <w:rPr>
                  <w:rFonts w:ascii="DB Office" w:hAnsi="DB Office"/>
                </w:rPr>
                <w:id w:val="-128842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359C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805A90F" w14:textId="77777777" w:rsidR="00104CDC" w:rsidRPr="0022488B" w:rsidRDefault="00104CDC" w:rsidP="00104CDC">
            <w:pPr>
              <w:rPr>
                <w:rFonts w:ascii="DB Office" w:hAnsi="DB Office" w:cs="Arial"/>
              </w:rPr>
            </w:pPr>
          </w:p>
          <w:p w14:paraId="3C338136" w14:textId="77777777" w:rsidR="00104CDC" w:rsidRPr="0022488B" w:rsidRDefault="00104CDC" w:rsidP="00104CDC">
            <w:pPr>
              <w:spacing w:after="0"/>
              <w:rPr>
                <w:rFonts w:ascii="DB Office" w:hAnsi="DB Office" w:cs="Arial"/>
              </w:rPr>
            </w:pPr>
            <w:r w:rsidRPr="0022488B">
              <w:rPr>
                <w:rFonts w:ascii="DB Office" w:hAnsi="DB Office" w:cs="Arial"/>
              </w:rPr>
              <w:t>…………………………………………</w:t>
            </w:r>
          </w:p>
          <w:p w14:paraId="1EF0C983" w14:textId="77777777" w:rsidR="00104CDC" w:rsidRPr="0022488B" w:rsidRDefault="00104CDC" w:rsidP="00104CDC">
            <w:pPr>
              <w:pBdr>
                <w:bottom w:val="single" w:sz="6" w:space="1" w:color="auto"/>
              </w:pBdr>
              <w:rPr>
                <w:rFonts w:ascii="DB Office" w:hAnsi="DB Office" w:cs="Arial"/>
                <w:sz w:val="16"/>
                <w:szCs w:val="16"/>
              </w:rPr>
            </w:pPr>
            <w:r w:rsidRPr="0022488B">
              <w:rPr>
                <w:rFonts w:ascii="DB Office" w:hAnsi="DB Office" w:cs="Arial"/>
                <w:sz w:val="16"/>
                <w:szCs w:val="16"/>
              </w:rPr>
              <w:t>Unterschrift des überprüften Mitarbeiters</w:t>
            </w:r>
          </w:p>
          <w:p w14:paraId="256B2D9D" w14:textId="77777777" w:rsidR="00AD707F" w:rsidRDefault="00AD707F" w:rsidP="00104CDC">
            <w:pPr>
              <w:rPr>
                <w:rFonts w:ascii="DB Office" w:hAnsi="DB Office"/>
                <w:b/>
                <w:szCs w:val="22"/>
              </w:rPr>
            </w:pPr>
          </w:p>
          <w:p w14:paraId="166F78B7" w14:textId="67A7A4D3" w:rsidR="00104CDC" w:rsidRPr="0022488B" w:rsidRDefault="00104CDC" w:rsidP="00104CDC">
            <w:pPr>
              <w:rPr>
                <w:rFonts w:ascii="DB Office" w:hAnsi="DB Office"/>
                <w:b/>
                <w:szCs w:val="22"/>
              </w:rPr>
            </w:pPr>
            <w:r w:rsidRPr="0022488B">
              <w:rPr>
                <w:rFonts w:ascii="DB Office" w:hAnsi="DB Office"/>
                <w:b/>
                <w:szCs w:val="22"/>
              </w:rPr>
              <w:t>Folgende Maßnahmen wurden veranlasst:</w:t>
            </w:r>
          </w:p>
          <w:p w14:paraId="4D76BAF4" w14:textId="441EC866" w:rsidR="00104CDC" w:rsidRPr="0022488B" w:rsidRDefault="00104CDC" w:rsidP="00104CDC">
            <w:pPr>
              <w:spacing w:after="240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…………………………………………………..............</w:t>
            </w:r>
            <w:r w:rsidRPr="0022488B">
              <w:rPr>
                <w:rFonts w:ascii="DB Office" w:hAnsi="DB Office"/>
                <w:szCs w:val="22"/>
              </w:rPr>
              <w:tab/>
            </w:r>
            <w:r w:rsidRPr="0022488B">
              <w:rPr>
                <w:rFonts w:ascii="DB Office" w:hAnsi="DB Office"/>
                <w:szCs w:val="22"/>
              </w:rPr>
              <w:tab/>
              <w:t>Kontrolle durch:</w:t>
            </w:r>
            <w:r w:rsidR="0016033E" w:rsidRPr="0022488B">
              <w:rPr>
                <w:rFonts w:ascii="DB Office" w:hAnsi="DB Office"/>
                <w:szCs w:val="22"/>
              </w:rPr>
              <w:t xml:space="preserve"> </w:t>
            </w:r>
            <w:r w:rsidRPr="0022488B">
              <w:rPr>
                <w:rFonts w:ascii="DB Office" w:hAnsi="DB Office"/>
                <w:szCs w:val="22"/>
              </w:rPr>
              <w:t>……………………</w:t>
            </w:r>
          </w:p>
          <w:p w14:paraId="5EEEFE80" w14:textId="6B273A2C" w:rsidR="00104CDC" w:rsidRPr="0022488B" w:rsidRDefault="00104CDC" w:rsidP="00104CDC">
            <w:pPr>
              <w:spacing w:after="360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……………………………………………………………</w:t>
            </w:r>
            <w:r w:rsidRPr="0022488B">
              <w:rPr>
                <w:rFonts w:ascii="DB Office" w:hAnsi="DB Office"/>
                <w:szCs w:val="22"/>
              </w:rPr>
              <w:tab/>
            </w:r>
            <w:r w:rsidRPr="0022488B">
              <w:rPr>
                <w:rFonts w:ascii="DB Office" w:hAnsi="DB Office"/>
                <w:szCs w:val="22"/>
              </w:rPr>
              <w:tab/>
              <w:t>Kontrolle durch:</w:t>
            </w:r>
            <w:r w:rsidR="0016033E" w:rsidRPr="0022488B">
              <w:rPr>
                <w:rFonts w:ascii="DB Office" w:hAnsi="DB Office"/>
                <w:szCs w:val="22"/>
              </w:rPr>
              <w:t xml:space="preserve"> </w:t>
            </w:r>
            <w:r w:rsidRPr="0022488B">
              <w:rPr>
                <w:rFonts w:ascii="DB Office" w:hAnsi="DB Office"/>
                <w:szCs w:val="22"/>
              </w:rPr>
              <w:t>……………………</w:t>
            </w:r>
          </w:p>
          <w:p w14:paraId="11A668DE" w14:textId="77777777" w:rsidR="00104CDC" w:rsidRPr="0022488B" w:rsidRDefault="00104CDC" w:rsidP="00104CDC">
            <w:pPr>
              <w:spacing w:after="0"/>
              <w:rPr>
                <w:rFonts w:ascii="DB Office" w:hAnsi="DB Office" w:cs="Arial"/>
                <w:b/>
                <w:szCs w:val="22"/>
              </w:rPr>
            </w:pPr>
            <w:r w:rsidRPr="0022488B">
              <w:rPr>
                <w:rFonts w:ascii="DB Office" w:hAnsi="DB Office" w:cs="Arial"/>
                <w:b/>
                <w:szCs w:val="22"/>
              </w:rPr>
              <w:t>für das Protokoll:</w:t>
            </w:r>
            <w:r w:rsidRPr="0022488B">
              <w:rPr>
                <w:rFonts w:ascii="DB Office" w:hAnsi="DB Office" w:cs="Arial"/>
                <w:b/>
                <w:szCs w:val="22"/>
              </w:rPr>
              <w:tab/>
              <w:t>……………………………………..………………………………………………</w:t>
            </w:r>
          </w:p>
          <w:p w14:paraId="3811C37F" w14:textId="77777777" w:rsidR="00104CDC" w:rsidRPr="0022488B" w:rsidRDefault="00104CDC" w:rsidP="00104CDC">
            <w:pPr>
              <w:spacing w:after="0"/>
              <w:rPr>
                <w:rFonts w:ascii="DB Office" w:hAnsi="DB Office"/>
                <w:sz w:val="16"/>
                <w:szCs w:val="16"/>
              </w:rPr>
            </w:pP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  <w:t>Ort, Datum</w:t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</w:r>
            <w:r w:rsidRPr="0022488B">
              <w:rPr>
                <w:rFonts w:ascii="DB Office" w:hAnsi="DB Office"/>
                <w:sz w:val="16"/>
                <w:szCs w:val="16"/>
              </w:rPr>
              <w:tab/>
              <w:t>Unterschrift des Prüfenden</w:t>
            </w:r>
          </w:p>
          <w:p w14:paraId="1C85B77B" w14:textId="77777777" w:rsidR="00104CDC" w:rsidRPr="0022488B" w:rsidRDefault="00104CDC" w:rsidP="00104CDC">
            <w:pPr>
              <w:pBdr>
                <w:bottom w:val="single" w:sz="6" w:space="1" w:color="auto"/>
              </w:pBdr>
              <w:rPr>
                <w:rFonts w:ascii="DB Office" w:hAnsi="DB Office" w:cs="Arial"/>
                <w:sz w:val="16"/>
                <w:szCs w:val="16"/>
              </w:rPr>
            </w:pPr>
          </w:p>
          <w:p w14:paraId="50DCA314" w14:textId="77777777" w:rsidR="00104CDC" w:rsidRPr="0022488B" w:rsidRDefault="00104CDC" w:rsidP="00104CDC">
            <w:pPr>
              <w:spacing w:before="120" w:after="0"/>
              <w:rPr>
                <w:rFonts w:ascii="DB Office" w:hAnsi="DB Office" w:cs="Arial"/>
                <w:szCs w:val="22"/>
              </w:rPr>
            </w:pPr>
            <w:r w:rsidRPr="0022488B">
              <w:rPr>
                <w:rFonts w:ascii="DB Office" w:hAnsi="DB Office" w:cs="Arial"/>
                <w:b/>
                <w:szCs w:val="22"/>
              </w:rPr>
              <w:t xml:space="preserve">Eingangsvermerk Büro EBL: </w:t>
            </w:r>
            <w:r w:rsidRPr="0022488B">
              <w:rPr>
                <w:rFonts w:ascii="DB Office" w:hAnsi="DB Office" w:cs="Arial"/>
                <w:szCs w:val="22"/>
              </w:rPr>
              <w:t xml:space="preserve">………............................................................ </w:t>
            </w:r>
          </w:p>
          <w:p w14:paraId="3B69155A" w14:textId="77777777" w:rsidR="00104CDC" w:rsidRPr="0022488B" w:rsidRDefault="00104CDC" w:rsidP="00104CDC">
            <w:pPr>
              <w:spacing w:after="0"/>
              <w:rPr>
                <w:rFonts w:ascii="DB Office" w:hAnsi="DB Office"/>
                <w:sz w:val="16"/>
                <w:szCs w:val="16"/>
              </w:rPr>
            </w:pPr>
            <w:r w:rsidRPr="0022488B">
              <w:rPr>
                <w:rFonts w:ascii="DB Office" w:hAnsi="DB Office"/>
                <w:szCs w:val="22"/>
              </w:rPr>
              <w:t xml:space="preserve">                                                  </w:t>
            </w:r>
            <w:r w:rsidRPr="0022488B">
              <w:rPr>
                <w:rFonts w:ascii="DB Office" w:hAnsi="DB Office"/>
                <w:sz w:val="16"/>
                <w:szCs w:val="16"/>
              </w:rPr>
              <w:t>Datum / Unterschrift</w:t>
            </w:r>
          </w:p>
          <w:p w14:paraId="4964E46D" w14:textId="77777777" w:rsidR="00104CDC" w:rsidRPr="0022488B" w:rsidRDefault="00104CDC" w:rsidP="00104CDC">
            <w:pPr>
              <w:spacing w:after="0"/>
              <w:rPr>
                <w:rFonts w:ascii="DB Office" w:hAnsi="DB Office"/>
                <w:szCs w:val="22"/>
              </w:rPr>
            </w:pPr>
          </w:p>
          <w:p w14:paraId="6CAF3579" w14:textId="77777777" w:rsidR="00AD707F" w:rsidRDefault="00AD707F" w:rsidP="00104CDC">
            <w:pPr>
              <w:spacing w:after="0"/>
              <w:rPr>
                <w:rFonts w:ascii="DB Office" w:hAnsi="DB Office"/>
                <w:szCs w:val="22"/>
              </w:rPr>
            </w:pPr>
          </w:p>
          <w:p w14:paraId="3E9C156B" w14:textId="445C92F9" w:rsidR="00104CDC" w:rsidRPr="0022488B" w:rsidRDefault="00104CDC" w:rsidP="00104CDC">
            <w:pPr>
              <w:spacing w:after="0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Cs w:val="22"/>
              </w:rPr>
              <w:t>Zusätzliche Maßnahmen erforderlich:  Ja / Nein</w:t>
            </w:r>
          </w:p>
          <w:p w14:paraId="04EE9253" w14:textId="77777777" w:rsidR="00104CDC" w:rsidRPr="0022488B" w:rsidRDefault="00104CDC" w:rsidP="00104CDC">
            <w:pPr>
              <w:spacing w:after="0"/>
              <w:rPr>
                <w:rFonts w:ascii="DB Office" w:hAnsi="DB Office" w:cs="Arial"/>
                <w:strike/>
                <w:sz w:val="16"/>
                <w:szCs w:val="16"/>
              </w:rPr>
            </w:pPr>
          </w:p>
          <w:p w14:paraId="4F703592" w14:textId="77777777" w:rsidR="00104CDC" w:rsidRPr="0022488B" w:rsidRDefault="00104CDC" w:rsidP="00104CDC">
            <w:pPr>
              <w:pBdr>
                <w:top w:val="single" w:sz="6" w:space="1" w:color="auto"/>
                <w:bottom w:val="single" w:sz="6" w:space="1" w:color="auto"/>
              </w:pBdr>
              <w:spacing w:after="0"/>
              <w:rPr>
                <w:rFonts w:ascii="DB Office" w:hAnsi="DB Office"/>
                <w:szCs w:val="22"/>
              </w:rPr>
            </w:pPr>
          </w:p>
          <w:p w14:paraId="1EC3FD74" w14:textId="77777777" w:rsidR="00104CDC" w:rsidRPr="0022488B" w:rsidRDefault="00104CDC" w:rsidP="00104CDC">
            <w:pPr>
              <w:pBdr>
                <w:bottom w:val="single" w:sz="6" w:space="1" w:color="auto"/>
                <w:between w:val="single" w:sz="6" w:space="1" w:color="auto"/>
              </w:pBdr>
              <w:rPr>
                <w:rFonts w:ascii="DB Office" w:hAnsi="DB Office"/>
                <w:szCs w:val="22"/>
              </w:rPr>
            </w:pPr>
          </w:p>
          <w:p w14:paraId="5FDF15B1" w14:textId="18A363B0" w:rsidR="00104CDC" w:rsidRPr="0022488B" w:rsidRDefault="00104CDC" w:rsidP="00104CDC">
            <w:pPr>
              <w:spacing w:before="120" w:after="0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b/>
                <w:szCs w:val="22"/>
              </w:rPr>
              <w:t xml:space="preserve">Kontrolle / Erledigung: </w:t>
            </w:r>
            <w:r w:rsidRPr="0022488B">
              <w:rPr>
                <w:rFonts w:ascii="DB Office" w:hAnsi="DB Office"/>
                <w:szCs w:val="22"/>
              </w:rPr>
              <w:t>……………………………………………………..……</w:t>
            </w:r>
          </w:p>
          <w:p w14:paraId="0C501D3E" w14:textId="77777777" w:rsidR="00104CDC" w:rsidRPr="0022488B" w:rsidRDefault="00104CDC" w:rsidP="00104CDC">
            <w:pPr>
              <w:spacing w:after="0"/>
              <w:rPr>
                <w:rFonts w:ascii="DB Office" w:hAnsi="DB Office"/>
                <w:szCs w:val="22"/>
              </w:rPr>
            </w:pPr>
            <w:r w:rsidRPr="0022488B">
              <w:rPr>
                <w:rFonts w:ascii="DB Office" w:hAnsi="DB Office"/>
                <w:sz w:val="16"/>
                <w:szCs w:val="16"/>
              </w:rPr>
              <w:t xml:space="preserve">                                                       Datum / Unterschrift</w:t>
            </w:r>
          </w:p>
          <w:p w14:paraId="787E8340" w14:textId="77777777" w:rsidR="00667EE3" w:rsidRPr="0022488B" w:rsidRDefault="00667EE3" w:rsidP="00A37A36">
            <w:pPr>
              <w:tabs>
                <w:tab w:val="left" w:pos="5529"/>
                <w:tab w:val="left" w:pos="6946"/>
                <w:tab w:val="left" w:pos="8647"/>
              </w:tabs>
              <w:spacing w:after="0"/>
              <w:rPr>
                <w:rFonts w:ascii="DB Office" w:hAnsi="DB Office"/>
              </w:rPr>
            </w:pPr>
          </w:p>
        </w:tc>
      </w:tr>
    </w:tbl>
    <w:p w14:paraId="0A16DD58" w14:textId="77777777" w:rsidR="00605F28" w:rsidRPr="0022488B" w:rsidRDefault="00605F28" w:rsidP="00104CDC">
      <w:pPr>
        <w:tabs>
          <w:tab w:val="left" w:pos="5529"/>
          <w:tab w:val="left" w:pos="6946"/>
          <w:tab w:val="left" w:pos="8647"/>
        </w:tabs>
        <w:rPr>
          <w:rFonts w:ascii="DB Office" w:hAnsi="DB Office"/>
        </w:rPr>
      </w:pPr>
    </w:p>
    <w:sectPr w:rsidR="00605F28" w:rsidRPr="0022488B" w:rsidSect="00F87E71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17" w:right="1417" w:bottom="1134" w:left="1417" w:header="709" w:footer="47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5B8A8" w14:textId="77777777" w:rsidR="008836B4" w:rsidRDefault="008836B4">
      <w:r>
        <w:separator/>
      </w:r>
    </w:p>
  </w:endnote>
  <w:endnote w:type="continuationSeparator" w:id="0">
    <w:p w14:paraId="5193666B" w14:textId="77777777" w:rsidR="008836B4" w:rsidRDefault="00883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DBOffice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 Stone Sans">
    <w:altName w:val="Arial Narrow"/>
    <w:charset w:val="00"/>
    <w:family w:val="swiss"/>
    <w:pitch w:val="variable"/>
    <w:sig w:usb0="80000027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063"/>
    </w:tblGrid>
    <w:tr w:rsidR="002E0D4E" w:rsidRPr="002E0D4E" w14:paraId="15C42966" w14:textId="77777777" w:rsidTr="00E30363">
      <w:tc>
        <w:tcPr>
          <w:tcW w:w="5000" w:type="pct"/>
          <w:shd w:val="clear" w:color="auto" w:fill="auto"/>
        </w:tcPr>
        <w:p w14:paraId="4B40F357" w14:textId="77777777" w:rsidR="002E0D4E" w:rsidRPr="002E0D4E" w:rsidRDefault="002E0D4E" w:rsidP="002E0D4E">
          <w:pPr>
            <w:pStyle w:val="Fuzeile"/>
            <w:spacing w:after="0"/>
            <w:jc w:val="center"/>
            <w:rPr>
              <w:rFonts w:ascii="DB Office" w:hAnsi="DB Office"/>
              <w:sz w:val="20"/>
            </w:rPr>
          </w:pPr>
          <w:r w:rsidRPr="002E0D4E">
            <w:rPr>
              <w:rFonts w:ascii="DB Office" w:hAnsi="DB Office"/>
              <w:snapToGrid w:val="0"/>
              <w:sz w:val="20"/>
            </w:rPr>
            <w:t xml:space="preserve">Seite </w:t>
          </w:r>
          <w:r w:rsidRPr="002E0D4E">
            <w:rPr>
              <w:rFonts w:ascii="DB Office" w:hAnsi="DB Office"/>
              <w:snapToGrid w:val="0"/>
              <w:sz w:val="20"/>
            </w:rPr>
            <w:fldChar w:fldCharType="begin"/>
          </w:r>
          <w:r w:rsidRPr="002E0D4E">
            <w:rPr>
              <w:rFonts w:ascii="DB Office" w:hAnsi="DB Office"/>
              <w:snapToGrid w:val="0"/>
              <w:sz w:val="20"/>
            </w:rPr>
            <w:instrText xml:space="preserve"> PAGE </w:instrText>
          </w:r>
          <w:r w:rsidRPr="002E0D4E">
            <w:rPr>
              <w:rFonts w:ascii="DB Office" w:hAnsi="DB Office"/>
              <w:snapToGrid w:val="0"/>
              <w:sz w:val="20"/>
            </w:rPr>
            <w:fldChar w:fldCharType="separate"/>
          </w:r>
          <w:r w:rsidRPr="002E0D4E">
            <w:rPr>
              <w:rFonts w:ascii="DB Office" w:hAnsi="DB Office"/>
              <w:snapToGrid w:val="0"/>
              <w:sz w:val="20"/>
            </w:rPr>
            <w:t>1</w:t>
          </w:r>
          <w:r w:rsidRPr="002E0D4E">
            <w:rPr>
              <w:rFonts w:ascii="DB Office" w:hAnsi="DB Office"/>
              <w:snapToGrid w:val="0"/>
              <w:sz w:val="20"/>
            </w:rPr>
            <w:fldChar w:fldCharType="end"/>
          </w:r>
          <w:r w:rsidRPr="002E0D4E">
            <w:rPr>
              <w:rFonts w:ascii="DB Office" w:hAnsi="DB Office"/>
              <w:snapToGrid w:val="0"/>
              <w:sz w:val="20"/>
            </w:rPr>
            <w:t xml:space="preserve"> von </w:t>
          </w:r>
          <w:r w:rsidRPr="002E0D4E">
            <w:rPr>
              <w:rFonts w:ascii="DB Office" w:hAnsi="DB Office"/>
              <w:snapToGrid w:val="0"/>
              <w:sz w:val="20"/>
            </w:rPr>
            <w:fldChar w:fldCharType="begin"/>
          </w:r>
          <w:r w:rsidRPr="002E0D4E">
            <w:rPr>
              <w:rFonts w:ascii="DB Office" w:hAnsi="DB Office"/>
              <w:snapToGrid w:val="0"/>
              <w:sz w:val="20"/>
            </w:rPr>
            <w:instrText xml:space="preserve"> NUMPAGES </w:instrText>
          </w:r>
          <w:r w:rsidRPr="002E0D4E">
            <w:rPr>
              <w:rFonts w:ascii="DB Office" w:hAnsi="DB Office"/>
              <w:snapToGrid w:val="0"/>
              <w:sz w:val="20"/>
            </w:rPr>
            <w:fldChar w:fldCharType="separate"/>
          </w:r>
          <w:r w:rsidRPr="002E0D4E">
            <w:rPr>
              <w:rFonts w:ascii="DB Office" w:hAnsi="DB Office"/>
              <w:snapToGrid w:val="0"/>
              <w:sz w:val="20"/>
            </w:rPr>
            <w:t>1</w:t>
          </w:r>
          <w:r w:rsidRPr="002E0D4E">
            <w:rPr>
              <w:rFonts w:ascii="DB Office" w:hAnsi="DB Office"/>
              <w:snapToGrid w:val="0"/>
              <w:sz w:val="20"/>
            </w:rPr>
            <w:fldChar w:fldCharType="end"/>
          </w:r>
        </w:p>
      </w:tc>
    </w:tr>
  </w:tbl>
  <w:p w14:paraId="4A03A015" w14:textId="11F05030" w:rsidR="006A1B4A" w:rsidRPr="00CE172E" w:rsidRDefault="006A1B4A" w:rsidP="00CE172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73A43" w14:textId="3A393C2E" w:rsidR="006A1B4A" w:rsidRDefault="00A37A36">
    <w:pPr>
      <w:rPr>
        <w:sz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E1856C1" wp14:editId="00E3B23B">
              <wp:simplePos x="0" y="0"/>
              <wp:positionH relativeFrom="column">
                <wp:posOffset>-32385</wp:posOffset>
              </wp:positionH>
              <wp:positionV relativeFrom="paragraph">
                <wp:posOffset>216535</wp:posOffset>
              </wp:positionV>
              <wp:extent cx="5979795" cy="0"/>
              <wp:effectExtent l="0" t="0" r="0" b="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7979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13334D5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55pt,17.05pt" to="468.3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" o:allowincell="f"/>
          </w:pict>
        </mc:Fallback>
      </mc:AlternateContent>
    </w:r>
  </w:p>
  <w:p w14:paraId="0762EB9E" w14:textId="77777777" w:rsidR="006A1B4A" w:rsidRDefault="006A1B4A">
    <w:pPr>
      <w:rPr>
        <w:sz w:val="24"/>
      </w:rPr>
    </w:pP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746"/>
      <w:gridCol w:w="4746"/>
    </w:tblGrid>
    <w:tr w:rsidR="006A1B4A" w14:paraId="0A51CDEA" w14:textId="77777777">
      <w:tc>
        <w:tcPr>
          <w:tcW w:w="4746" w:type="dxa"/>
        </w:tcPr>
        <w:p w14:paraId="78F5C69D" w14:textId="77777777" w:rsidR="006A1B4A" w:rsidRDefault="006A1B4A">
          <w:pPr>
            <w:pStyle w:val="Fuzeile"/>
          </w:pPr>
          <w:r>
            <w:t>Verantwortlich: QMB</w:t>
          </w:r>
        </w:p>
      </w:tc>
      <w:tc>
        <w:tcPr>
          <w:tcW w:w="4746" w:type="dxa"/>
        </w:tcPr>
        <w:p w14:paraId="07D17A69" w14:textId="77777777" w:rsidR="006A1B4A" w:rsidRDefault="006A1B4A">
          <w:pPr>
            <w:pStyle w:val="Fuzeile"/>
            <w:jc w:val="right"/>
          </w:pPr>
          <w:r>
            <w:t>Gültig ab: 01.09.2008</w:t>
          </w:r>
        </w:p>
      </w:tc>
    </w:tr>
  </w:tbl>
  <w:p w14:paraId="7F552D38" w14:textId="77777777" w:rsidR="006A1B4A" w:rsidRDefault="006A1B4A">
    <w:pPr>
      <w:pStyle w:val="Fuzeile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4484A0" w14:textId="77777777" w:rsidR="008836B4" w:rsidRDefault="008836B4">
      <w:r>
        <w:separator/>
      </w:r>
    </w:p>
  </w:footnote>
  <w:footnote w:type="continuationSeparator" w:id="0">
    <w:p w14:paraId="09883959" w14:textId="77777777" w:rsidR="008836B4" w:rsidRDefault="008836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2550"/>
      <w:gridCol w:w="3958"/>
      <w:gridCol w:w="1134"/>
      <w:gridCol w:w="1415"/>
    </w:tblGrid>
    <w:tr w:rsidR="00C35050" w:rsidRPr="00C35050" w14:paraId="2F09F18C" w14:textId="77777777" w:rsidTr="00CE172E">
      <w:tc>
        <w:tcPr>
          <w:tcW w:w="1408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14:paraId="5EAFB6DD" w14:textId="77777777" w:rsidR="00C35050" w:rsidRPr="00C35050" w:rsidRDefault="00C35050" w:rsidP="00C3505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jc w:val="center"/>
            <w:rPr>
              <w:rFonts w:ascii="DB Office" w:hAnsi="DB Office" w:cs="Arial"/>
              <w:sz w:val="16"/>
              <w:szCs w:val="24"/>
            </w:rPr>
          </w:pPr>
          <w:r w:rsidRPr="00C35050">
            <w:rPr>
              <w:rFonts w:ascii="DB Office" w:hAnsi="DB Office"/>
              <w:noProof/>
            </w:rPr>
            <w:drawing>
              <wp:inline distT="0" distB="0" distL="0" distR="0" wp14:anchorId="2B844E72" wp14:editId="0DC222F0">
                <wp:extent cx="652923" cy="476250"/>
                <wp:effectExtent l="0" t="0" r="0" b="0"/>
                <wp:docPr id="41" name="Grafik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64986" cy="48504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60736A5" w14:textId="77777777" w:rsidR="00C35050" w:rsidRPr="00C35050" w:rsidRDefault="00C35050" w:rsidP="00C3505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240"/>
            <w:jc w:val="center"/>
            <w:rPr>
              <w:rFonts w:ascii="DB Office" w:hAnsi="DB Office" w:cs="Arial"/>
              <w:sz w:val="16"/>
              <w:szCs w:val="24"/>
            </w:rPr>
          </w:pPr>
          <w:r w:rsidRPr="00C35050">
            <w:rPr>
              <w:rFonts w:ascii="DB Office" w:hAnsi="DB Office" w:cs="Arial"/>
              <w:sz w:val="16"/>
              <w:szCs w:val="24"/>
            </w:rPr>
            <w:t>DB Fahrwegdienste GmbH</w:t>
          </w:r>
        </w:p>
      </w:tc>
      <w:tc>
        <w:tcPr>
          <w:tcW w:w="2185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14:paraId="2DC8232C" w14:textId="7E00BBDA" w:rsidR="00C35050" w:rsidRPr="00C35050" w:rsidRDefault="00C35050" w:rsidP="00C3505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jc w:val="center"/>
            <w:outlineLvl w:val="2"/>
            <w:rPr>
              <w:rFonts w:ascii="DB Office" w:hAnsi="DB Office" w:cs="Arial"/>
              <w:b/>
              <w:bCs/>
              <w:sz w:val="24"/>
            </w:rPr>
          </w:pPr>
          <w:r w:rsidRPr="00C35050">
            <w:rPr>
              <w:rFonts w:ascii="DB Office" w:hAnsi="DB Office" w:cs="Arial"/>
              <w:b/>
              <w:bCs/>
              <w:sz w:val="24"/>
            </w:rPr>
            <w:t xml:space="preserve">Prüfprotokoll direkte </w:t>
          </w:r>
          <w:r>
            <w:rPr>
              <w:rFonts w:ascii="DB Office" w:hAnsi="DB Office" w:cs="Arial"/>
              <w:b/>
              <w:bCs/>
              <w:sz w:val="24"/>
            </w:rPr>
            <w:br/>
          </w:r>
          <w:r w:rsidRPr="00C35050">
            <w:rPr>
              <w:rFonts w:ascii="DB Office" w:hAnsi="DB Office" w:cs="Arial"/>
              <w:b/>
              <w:bCs/>
              <w:sz w:val="24"/>
            </w:rPr>
            <w:t>Überwachung am Arbeitsplatz – Zugführer/Rangierbegleiter im Rahmen von Baumaßnahmen</w:t>
          </w:r>
        </w:p>
      </w:tc>
      <w:tc>
        <w:tcPr>
          <w:tcW w:w="626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nil"/>
          </w:tcBorders>
          <w:vAlign w:val="center"/>
        </w:tcPr>
        <w:p w14:paraId="71FA108B" w14:textId="77777777" w:rsidR="00C35050" w:rsidRPr="00C35050" w:rsidRDefault="00C35050" w:rsidP="00C3505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</w:rPr>
          </w:pPr>
          <w:r w:rsidRPr="00C35050">
            <w:rPr>
              <w:rFonts w:ascii="DB Office" w:hAnsi="DB Office" w:cs="Arial"/>
              <w:sz w:val="20"/>
            </w:rPr>
            <w:t>Formblatt:</w:t>
          </w:r>
        </w:p>
        <w:p w14:paraId="2159A23A" w14:textId="77777777" w:rsidR="00C35050" w:rsidRPr="00C35050" w:rsidRDefault="00C35050" w:rsidP="00C3505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 w:val="20"/>
            </w:rPr>
          </w:pPr>
          <w:r w:rsidRPr="00C35050">
            <w:rPr>
              <w:rFonts w:ascii="DB Office" w:hAnsi="DB Office"/>
              <w:sz w:val="20"/>
            </w:rPr>
            <w:t>Revision:</w:t>
          </w:r>
        </w:p>
        <w:p w14:paraId="06B15D1F" w14:textId="77777777" w:rsidR="00C35050" w:rsidRPr="00C35050" w:rsidRDefault="00C35050" w:rsidP="00C35050">
          <w:pPr>
            <w:tabs>
              <w:tab w:val="clear" w:pos="425"/>
              <w:tab w:val="clear" w:pos="709"/>
              <w:tab w:val="clear" w:pos="992"/>
              <w:tab w:val="clear" w:pos="1276"/>
            </w:tabs>
            <w:spacing w:after="0"/>
            <w:rPr>
              <w:rFonts w:ascii="DB Office" w:hAnsi="DB Office"/>
              <w:szCs w:val="24"/>
            </w:rPr>
          </w:pPr>
          <w:r w:rsidRPr="00C35050">
            <w:rPr>
              <w:rFonts w:ascii="DB Office" w:hAnsi="DB Office"/>
              <w:sz w:val="20"/>
            </w:rPr>
            <w:t>Gültig ab:</w:t>
          </w:r>
        </w:p>
      </w:tc>
      <w:tc>
        <w:tcPr>
          <w:tcW w:w="781" w:type="pct"/>
          <w:tcBorders>
            <w:top w:val="single" w:sz="6" w:space="0" w:color="auto"/>
            <w:left w:val="nil"/>
            <w:bottom w:val="single" w:sz="6" w:space="0" w:color="auto"/>
            <w:right w:val="single" w:sz="6" w:space="0" w:color="auto"/>
          </w:tcBorders>
          <w:vAlign w:val="center"/>
        </w:tcPr>
        <w:p w14:paraId="5D4E1DC4" w14:textId="4CB1B5F5" w:rsidR="00C35050" w:rsidRPr="00C35050" w:rsidRDefault="00C35050" w:rsidP="00C3505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 w:rsidRPr="00C35050">
            <w:rPr>
              <w:rFonts w:ascii="DB Office" w:hAnsi="DB Office" w:cs="Arial"/>
              <w:sz w:val="20"/>
              <w:szCs w:val="16"/>
            </w:rPr>
            <w:t xml:space="preserve">FB </w:t>
          </w:r>
          <w:r w:rsidR="002D12C0">
            <w:rPr>
              <w:rFonts w:ascii="DB Office" w:hAnsi="DB Office" w:cs="Arial"/>
              <w:sz w:val="20"/>
              <w:szCs w:val="16"/>
            </w:rPr>
            <w:t>U3-02-04</w:t>
          </w:r>
        </w:p>
        <w:p w14:paraId="18D8C830" w14:textId="5D080F8A" w:rsidR="00C35050" w:rsidRPr="00C35050" w:rsidRDefault="002D12C0" w:rsidP="00C3505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0"/>
              <w:szCs w:val="16"/>
            </w:rPr>
          </w:pPr>
          <w:r>
            <w:rPr>
              <w:rFonts w:ascii="DB Office" w:hAnsi="DB Office" w:cs="Arial"/>
              <w:sz w:val="20"/>
              <w:szCs w:val="16"/>
            </w:rPr>
            <w:t>03</w:t>
          </w:r>
        </w:p>
        <w:p w14:paraId="4F84A710" w14:textId="0C0148B2" w:rsidR="00C35050" w:rsidRPr="00C35050" w:rsidRDefault="002D12C0" w:rsidP="00C35050">
          <w:pPr>
            <w:keepNext/>
            <w:tabs>
              <w:tab w:val="clear" w:pos="425"/>
              <w:tab w:val="clear" w:pos="709"/>
              <w:tab w:val="clear" w:pos="992"/>
              <w:tab w:val="clear" w:pos="1276"/>
            </w:tabs>
            <w:autoSpaceDE w:val="0"/>
            <w:autoSpaceDN w:val="0"/>
            <w:spacing w:after="0"/>
            <w:outlineLvl w:val="2"/>
            <w:rPr>
              <w:rFonts w:ascii="DB Office" w:hAnsi="DB Office" w:cs="Arial"/>
              <w:sz w:val="24"/>
            </w:rPr>
          </w:pPr>
          <w:r>
            <w:rPr>
              <w:rFonts w:ascii="DB Office" w:hAnsi="DB Office" w:cs="Arial"/>
              <w:sz w:val="20"/>
              <w:szCs w:val="16"/>
            </w:rPr>
            <w:t>01.02.2024</w:t>
          </w:r>
        </w:p>
      </w:tc>
    </w:tr>
  </w:tbl>
  <w:p w14:paraId="0A753CAF" w14:textId="77777777" w:rsidR="00F905C2" w:rsidRDefault="00F905C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0DA5A" w14:textId="735A2204" w:rsidR="006A1B4A" w:rsidRDefault="00A37A36">
    <w:pPr>
      <w:jc w:val="right"/>
      <w:rPr>
        <w:spacing w:val="-4"/>
        <w:lang w:val="en-US"/>
      </w:rPr>
    </w:pPr>
    <w:r>
      <w:rPr>
        <w:noProof/>
        <w:spacing w:val="-4"/>
        <w:lang w:val="en-US"/>
      </w:rPr>
      <w:drawing>
        <wp:inline distT="0" distB="0" distL="0" distR="0" wp14:anchorId="6F2D80C6" wp14:editId="50735394">
          <wp:extent cx="1581150" cy="381000"/>
          <wp:effectExtent l="0" t="0" r="0" b="0"/>
          <wp:docPr id="42" name="Grafik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581"/>
      <w:gridCol w:w="1843"/>
    </w:tblGrid>
    <w:tr w:rsidR="006A1B4A" w14:paraId="7D0988C1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6525969E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single" w:sz="6" w:space="0" w:color="auto"/>
            <w:left w:val="single" w:sz="6" w:space="0" w:color="auto"/>
            <w:bottom w:val="nil"/>
          </w:tcBorders>
        </w:tcPr>
        <w:p w14:paraId="6E102933" w14:textId="77777777" w:rsidR="006A1B4A" w:rsidRDefault="006A1B4A">
          <w:pPr>
            <w:spacing w:after="0"/>
            <w:rPr>
              <w:sz w:val="12"/>
            </w:rPr>
          </w:pPr>
        </w:p>
      </w:tc>
    </w:tr>
    <w:tr w:rsidR="006A1B4A" w14:paraId="35C7A558" w14:textId="77777777">
      <w:tc>
        <w:tcPr>
          <w:tcW w:w="7581" w:type="dxa"/>
          <w:tcBorders>
            <w:right w:val="nil"/>
          </w:tcBorders>
        </w:tcPr>
        <w:p w14:paraId="71D03E6F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5CF81EEF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  <w:r>
            <w:rPr>
              <w:rFonts w:ascii="DB Office" w:hAnsi="DB Office"/>
              <w:sz w:val="22"/>
            </w:rPr>
            <w:t xml:space="preserve">Rev.-Index: </w:t>
          </w:r>
        </w:p>
      </w:tc>
    </w:tr>
    <w:tr w:rsidR="006A1B4A" w14:paraId="0E7C56E3" w14:textId="77777777">
      <w:tc>
        <w:tcPr>
          <w:tcW w:w="7581" w:type="dxa"/>
          <w:tcBorders>
            <w:right w:val="nil"/>
          </w:tcBorders>
        </w:tcPr>
        <w:p w14:paraId="471EF7BC" w14:textId="77777777" w:rsidR="006A1B4A" w:rsidRDefault="006A1B4A">
          <w:pPr>
            <w:tabs>
              <w:tab w:val="left" w:pos="284"/>
            </w:tabs>
            <w:spacing w:after="0"/>
            <w:ind w:left="255"/>
            <w:rPr>
              <w:rFonts w:ascii="DB Office" w:hAnsi="DB Office"/>
              <w:b/>
              <w:sz w:val="28"/>
            </w:rPr>
          </w:pPr>
          <w:r>
            <w:rPr>
              <w:rFonts w:ascii="DB Office" w:hAnsi="DB Office" w:cs="Arial"/>
              <w:b/>
              <w:sz w:val="28"/>
            </w:rPr>
            <w:t xml:space="preserve">DB Fahrwegdienste GmbH 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</w:tcPr>
        <w:p w14:paraId="0A12CE2D" w14:textId="77777777" w:rsidR="006A1B4A" w:rsidRDefault="006A1B4A">
          <w:pPr>
            <w:pStyle w:val="aKHBModulnummer"/>
            <w:spacing w:after="0"/>
            <w:rPr>
              <w:rFonts w:ascii="DB Office" w:hAnsi="DB Office"/>
              <w:sz w:val="22"/>
            </w:rPr>
          </w:pPr>
        </w:p>
      </w:tc>
    </w:tr>
    <w:tr w:rsidR="006A1B4A" w14:paraId="648B737A" w14:textId="77777777">
      <w:tc>
        <w:tcPr>
          <w:tcW w:w="7581" w:type="dxa"/>
          <w:tcBorders>
            <w:right w:val="nil"/>
          </w:tcBorders>
        </w:tcPr>
        <w:p w14:paraId="531E0154" w14:textId="77777777" w:rsidR="006A1B4A" w:rsidRDefault="006A1B4A">
          <w:pPr>
            <w:pStyle w:val="aKHBModultitel"/>
            <w:tabs>
              <w:tab w:val="clear" w:pos="255"/>
              <w:tab w:val="left" w:pos="284"/>
            </w:tabs>
            <w:spacing w:after="0"/>
            <w:ind w:left="255"/>
            <w:rPr>
              <w:rFonts w:ascii="DB Office" w:hAnsi="DB Office"/>
            </w:rPr>
          </w:pPr>
          <w:r>
            <w:rPr>
              <w:rFonts w:ascii="DB Office" w:hAnsi="DB Office"/>
            </w:rPr>
            <w:t>Archivordnung</w:t>
          </w:r>
        </w:p>
      </w:tc>
      <w:tc>
        <w:tcPr>
          <w:tcW w:w="1843" w:type="dxa"/>
          <w:tcBorders>
            <w:top w:val="nil"/>
            <w:left w:val="single" w:sz="6" w:space="0" w:color="auto"/>
            <w:bottom w:val="nil"/>
          </w:tcBorders>
          <w:vAlign w:val="bottom"/>
        </w:tcPr>
        <w:p w14:paraId="4125DC91" w14:textId="77777777" w:rsidR="006A1B4A" w:rsidRDefault="006A1B4A">
          <w:pPr>
            <w:tabs>
              <w:tab w:val="left" w:pos="85"/>
            </w:tabs>
            <w:spacing w:after="0"/>
            <w:rPr>
              <w:rFonts w:ascii="DB Office" w:hAnsi="DB Office"/>
              <w:b/>
              <w:sz w:val="24"/>
            </w:rPr>
          </w:pPr>
          <w:r>
            <w:rPr>
              <w:rFonts w:ascii="DB Office" w:hAnsi="DB Office"/>
              <w:b/>
              <w:snapToGrid w:val="0"/>
              <w:sz w:val="24"/>
            </w:rPr>
            <w:t xml:space="preserve">Seite </w:t>
          </w:r>
          <w:r>
            <w:rPr>
              <w:rFonts w:ascii="DB Office" w:hAnsi="DB Office"/>
              <w:b/>
              <w:snapToGrid w:val="0"/>
              <w:sz w:val="24"/>
            </w:rPr>
            <w:fldChar w:fldCharType="begin"/>
          </w:r>
          <w:r>
            <w:rPr>
              <w:rFonts w:ascii="DB Office" w:hAnsi="DB Office"/>
              <w:b/>
              <w:snapToGrid w:val="0"/>
              <w:sz w:val="24"/>
            </w:rPr>
            <w:instrText xml:space="preserve"> PAGE </w:instrText>
          </w:r>
          <w:r>
            <w:rPr>
              <w:rFonts w:ascii="DB Office" w:hAnsi="DB Office"/>
              <w:b/>
              <w:snapToGrid w:val="0"/>
              <w:sz w:val="24"/>
            </w:rPr>
            <w:fldChar w:fldCharType="separate"/>
          </w:r>
          <w:r>
            <w:rPr>
              <w:rFonts w:ascii="DB Office" w:hAnsi="DB Office"/>
              <w:b/>
              <w:noProof/>
              <w:snapToGrid w:val="0"/>
              <w:sz w:val="24"/>
            </w:rPr>
            <w:t>1</w:t>
          </w:r>
          <w:r>
            <w:rPr>
              <w:rFonts w:ascii="DB Office" w:hAnsi="DB Office"/>
              <w:b/>
              <w:snapToGrid w:val="0"/>
              <w:sz w:val="24"/>
            </w:rPr>
            <w:fldChar w:fldCharType="end"/>
          </w:r>
          <w:r>
            <w:rPr>
              <w:rFonts w:ascii="DB Office" w:hAnsi="DB Office"/>
              <w:b/>
              <w:snapToGrid w:val="0"/>
              <w:sz w:val="24"/>
            </w:rPr>
            <w:t xml:space="preserve"> von </w:t>
          </w:r>
        </w:p>
      </w:tc>
    </w:tr>
    <w:tr w:rsidR="006A1B4A" w14:paraId="283B5AE6" w14:textId="77777777">
      <w:trPr>
        <w:trHeight w:hRule="exact" w:val="120"/>
      </w:trPr>
      <w:tc>
        <w:tcPr>
          <w:tcW w:w="7581" w:type="dxa"/>
          <w:tcBorders>
            <w:right w:val="nil"/>
          </w:tcBorders>
        </w:tcPr>
        <w:p w14:paraId="54D9F020" w14:textId="77777777" w:rsidR="006A1B4A" w:rsidRDefault="006A1B4A">
          <w:pPr>
            <w:tabs>
              <w:tab w:val="left" w:pos="255"/>
              <w:tab w:val="left" w:pos="284"/>
            </w:tabs>
            <w:spacing w:after="0"/>
            <w:rPr>
              <w:sz w:val="12"/>
            </w:rPr>
          </w:pPr>
        </w:p>
      </w:tc>
      <w:tc>
        <w:tcPr>
          <w:tcW w:w="1843" w:type="dxa"/>
          <w:tcBorders>
            <w:top w:val="nil"/>
            <w:left w:val="single" w:sz="6" w:space="0" w:color="auto"/>
            <w:bottom w:val="single" w:sz="6" w:space="0" w:color="auto"/>
          </w:tcBorders>
        </w:tcPr>
        <w:p w14:paraId="47DDEF8A" w14:textId="77777777" w:rsidR="006A1B4A" w:rsidRDefault="006A1B4A">
          <w:pPr>
            <w:tabs>
              <w:tab w:val="left" w:pos="85"/>
            </w:tabs>
            <w:spacing w:after="0"/>
            <w:rPr>
              <w:sz w:val="12"/>
            </w:rPr>
          </w:pPr>
        </w:p>
      </w:tc>
    </w:tr>
  </w:tbl>
  <w:p w14:paraId="081AF443" w14:textId="77777777" w:rsidR="006A1B4A" w:rsidRDefault="006A1B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C3FEB"/>
    <w:multiLevelType w:val="hybridMultilevel"/>
    <w:tmpl w:val="F556A33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E75F7"/>
    <w:multiLevelType w:val="hybridMultilevel"/>
    <w:tmpl w:val="8C0E5952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E339E"/>
    <w:multiLevelType w:val="hybridMultilevel"/>
    <w:tmpl w:val="D29E6E38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74AF3"/>
    <w:multiLevelType w:val="hybridMultilevel"/>
    <w:tmpl w:val="E5D4B06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F63FA6"/>
    <w:multiLevelType w:val="hybridMultilevel"/>
    <w:tmpl w:val="DBC479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466586"/>
    <w:multiLevelType w:val="hybridMultilevel"/>
    <w:tmpl w:val="E6BC3E4A"/>
    <w:lvl w:ilvl="0" w:tplc="F6C8FAB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D3459"/>
    <w:multiLevelType w:val="hybridMultilevel"/>
    <w:tmpl w:val="F0F0E6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65E6B"/>
    <w:multiLevelType w:val="hybridMultilevel"/>
    <w:tmpl w:val="2688926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FE6077"/>
    <w:multiLevelType w:val="hybridMultilevel"/>
    <w:tmpl w:val="CEC298E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85012F"/>
    <w:multiLevelType w:val="hybridMultilevel"/>
    <w:tmpl w:val="4F608C7A"/>
    <w:lvl w:ilvl="0" w:tplc="A24AA3F0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2EAB024E"/>
    <w:multiLevelType w:val="hybridMultilevel"/>
    <w:tmpl w:val="FFA4DE24"/>
    <w:lvl w:ilvl="0" w:tplc="BFF6EBC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211A69"/>
    <w:multiLevelType w:val="hybridMultilevel"/>
    <w:tmpl w:val="E2AEBD4A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500EE1"/>
    <w:multiLevelType w:val="hybridMultilevel"/>
    <w:tmpl w:val="EFFC3C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779B7"/>
    <w:multiLevelType w:val="hybridMultilevel"/>
    <w:tmpl w:val="6B1454A8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E13262"/>
    <w:multiLevelType w:val="hybridMultilevel"/>
    <w:tmpl w:val="78E21C78"/>
    <w:lvl w:ilvl="0" w:tplc="1F706C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DB Office" w:eastAsia="Times New Roman" w:hAnsi="DB Office" w:cs="DBOffice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6B6D87"/>
    <w:multiLevelType w:val="hybridMultilevel"/>
    <w:tmpl w:val="4872ABE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4441DF"/>
    <w:multiLevelType w:val="hybridMultilevel"/>
    <w:tmpl w:val="76645E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806BA"/>
    <w:multiLevelType w:val="multilevel"/>
    <w:tmpl w:val="32321F1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7EC4A76"/>
    <w:multiLevelType w:val="hybridMultilevel"/>
    <w:tmpl w:val="B28C19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B22"/>
    <w:multiLevelType w:val="hybridMultilevel"/>
    <w:tmpl w:val="32321F1C"/>
    <w:lvl w:ilvl="0" w:tplc="5ACE2C0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A400F32"/>
    <w:multiLevelType w:val="hybridMultilevel"/>
    <w:tmpl w:val="69A8F15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543D57"/>
    <w:multiLevelType w:val="hybridMultilevel"/>
    <w:tmpl w:val="CA5A8BC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E8622C"/>
    <w:multiLevelType w:val="hybridMultilevel"/>
    <w:tmpl w:val="046E31E4"/>
    <w:lvl w:ilvl="0" w:tplc="5444154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D7509A"/>
    <w:multiLevelType w:val="hybridMultilevel"/>
    <w:tmpl w:val="E1FC2B14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5A2BB3"/>
    <w:multiLevelType w:val="hybridMultilevel"/>
    <w:tmpl w:val="445CFCAA"/>
    <w:lvl w:ilvl="0" w:tplc="5ACE2C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154835"/>
    <w:multiLevelType w:val="hybridMultilevel"/>
    <w:tmpl w:val="3BB4B5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680D72"/>
    <w:multiLevelType w:val="hybridMultilevel"/>
    <w:tmpl w:val="589017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5E47CE"/>
    <w:multiLevelType w:val="hybridMultilevel"/>
    <w:tmpl w:val="D7C41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E91053"/>
    <w:multiLevelType w:val="hybridMultilevel"/>
    <w:tmpl w:val="EBA85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663C0D"/>
    <w:multiLevelType w:val="hybridMultilevel"/>
    <w:tmpl w:val="097406AE"/>
    <w:lvl w:ilvl="0" w:tplc="2496EC1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30714598">
    <w:abstractNumId w:val="13"/>
  </w:num>
  <w:num w:numId="2" w16cid:durableId="1412847653">
    <w:abstractNumId w:val="24"/>
  </w:num>
  <w:num w:numId="3" w16cid:durableId="137262349">
    <w:abstractNumId w:val="10"/>
  </w:num>
  <w:num w:numId="4" w16cid:durableId="1433627646">
    <w:abstractNumId w:val="7"/>
  </w:num>
  <w:num w:numId="5" w16cid:durableId="1014168">
    <w:abstractNumId w:val="19"/>
  </w:num>
  <w:num w:numId="6" w16cid:durableId="1393888523">
    <w:abstractNumId w:val="23"/>
  </w:num>
  <w:num w:numId="7" w16cid:durableId="870337931">
    <w:abstractNumId w:val="1"/>
  </w:num>
  <w:num w:numId="8" w16cid:durableId="1678653527">
    <w:abstractNumId w:val="5"/>
  </w:num>
  <w:num w:numId="9" w16cid:durableId="1527059450">
    <w:abstractNumId w:val="0"/>
  </w:num>
  <w:num w:numId="10" w16cid:durableId="567885370">
    <w:abstractNumId w:val="3"/>
  </w:num>
  <w:num w:numId="11" w16cid:durableId="35859506">
    <w:abstractNumId w:val="2"/>
  </w:num>
  <w:num w:numId="12" w16cid:durableId="1389648639">
    <w:abstractNumId w:val="11"/>
  </w:num>
  <w:num w:numId="13" w16cid:durableId="1065910131">
    <w:abstractNumId w:val="29"/>
  </w:num>
  <w:num w:numId="14" w16cid:durableId="144051950">
    <w:abstractNumId w:val="14"/>
  </w:num>
  <w:num w:numId="15" w16cid:durableId="899174437">
    <w:abstractNumId w:val="17"/>
  </w:num>
  <w:num w:numId="16" w16cid:durableId="1665425829">
    <w:abstractNumId w:val="9"/>
  </w:num>
  <w:num w:numId="17" w16cid:durableId="729226591">
    <w:abstractNumId w:val="22"/>
  </w:num>
  <w:num w:numId="18" w16cid:durableId="1629163713">
    <w:abstractNumId w:val="6"/>
  </w:num>
  <w:num w:numId="19" w16cid:durableId="1799762660">
    <w:abstractNumId w:val="28"/>
  </w:num>
  <w:num w:numId="20" w16cid:durableId="1993755305">
    <w:abstractNumId w:val="25"/>
  </w:num>
  <w:num w:numId="21" w16cid:durableId="1048185349">
    <w:abstractNumId w:val="12"/>
  </w:num>
  <w:num w:numId="22" w16cid:durableId="1036390574">
    <w:abstractNumId w:val="26"/>
  </w:num>
  <w:num w:numId="23" w16cid:durableId="1221944599">
    <w:abstractNumId w:val="21"/>
  </w:num>
  <w:num w:numId="24" w16cid:durableId="1582908483">
    <w:abstractNumId w:val="18"/>
  </w:num>
  <w:num w:numId="25" w16cid:durableId="481046467">
    <w:abstractNumId w:val="8"/>
  </w:num>
  <w:num w:numId="26" w16cid:durableId="241372262">
    <w:abstractNumId w:val="27"/>
  </w:num>
  <w:num w:numId="27" w16cid:durableId="129400734">
    <w:abstractNumId w:val="16"/>
  </w:num>
  <w:num w:numId="28" w16cid:durableId="444739215">
    <w:abstractNumId w:val="20"/>
  </w:num>
  <w:num w:numId="29" w16cid:durableId="1637838660">
    <w:abstractNumId w:val="15"/>
  </w:num>
  <w:num w:numId="30" w16cid:durableId="16210631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autoHyphenation/>
  <w:hyphenationZone w:val="4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BC6"/>
    <w:rsid w:val="00007B0C"/>
    <w:rsid w:val="00014DFC"/>
    <w:rsid w:val="00026413"/>
    <w:rsid w:val="00042214"/>
    <w:rsid w:val="0004598B"/>
    <w:rsid w:val="000467DD"/>
    <w:rsid w:val="00052EA7"/>
    <w:rsid w:val="00056AB6"/>
    <w:rsid w:val="00061759"/>
    <w:rsid w:val="000668F9"/>
    <w:rsid w:val="00073133"/>
    <w:rsid w:val="00073E03"/>
    <w:rsid w:val="000821C8"/>
    <w:rsid w:val="00083331"/>
    <w:rsid w:val="00090941"/>
    <w:rsid w:val="000C3159"/>
    <w:rsid w:val="000C5FD4"/>
    <w:rsid w:val="000C674F"/>
    <w:rsid w:val="000E4136"/>
    <w:rsid w:val="000E6534"/>
    <w:rsid w:val="000F71F1"/>
    <w:rsid w:val="0010041E"/>
    <w:rsid w:val="00104CDC"/>
    <w:rsid w:val="00113F6A"/>
    <w:rsid w:val="00116B0D"/>
    <w:rsid w:val="00121386"/>
    <w:rsid w:val="00140C6D"/>
    <w:rsid w:val="00142BCA"/>
    <w:rsid w:val="0015098A"/>
    <w:rsid w:val="00152265"/>
    <w:rsid w:val="0015253A"/>
    <w:rsid w:val="00154CDA"/>
    <w:rsid w:val="00160195"/>
    <w:rsid w:val="0016033E"/>
    <w:rsid w:val="001637F8"/>
    <w:rsid w:val="00164CC9"/>
    <w:rsid w:val="001669CB"/>
    <w:rsid w:val="00185442"/>
    <w:rsid w:val="001C2751"/>
    <w:rsid w:val="001C328B"/>
    <w:rsid w:val="001C5421"/>
    <w:rsid w:val="001D21A8"/>
    <w:rsid w:val="001F3AA2"/>
    <w:rsid w:val="001F55EB"/>
    <w:rsid w:val="00213056"/>
    <w:rsid w:val="0022488B"/>
    <w:rsid w:val="00230487"/>
    <w:rsid w:val="00230A79"/>
    <w:rsid w:val="00246B32"/>
    <w:rsid w:val="002828F9"/>
    <w:rsid w:val="00295544"/>
    <w:rsid w:val="002A2E2B"/>
    <w:rsid w:val="002D12C0"/>
    <w:rsid w:val="002D53BC"/>
    <w:rsid w:val="002E0D4E"/>
    <w:rsid w:val="002E3EF8"/>
    <w:rsid w:val="002E5C1A"/>
    <w:rsid w:val="002E7B6D"/>
    <w:rsid w:val="002F5346"/>
    <w:rsid w:val="002F5709"/>
    <w:rsid w:val="00306C0B"/>
    <w:rsid w:val="00307CBE"/>
    <w:rsid w:val="003108C1"/>
    <w:rsid w:val="003234DB"/>
    <w:rsid w:val="00335423"/>
    <w:rsid w:val="003414E8"/>
    <w:rsid w:val="00356F5E"/>
    <w:rsid w:val="00365409"/>
    <w:rsid w:val="003841EA"/>
    <w:rsid w:val="00385AFD"/>
    <w:rsid w:val="00390AE6"/>
    <w:rsid w:val="00395042"/>
    <w:rsid w:val="00395974"/>
    <w:rsid w:val="003D7654"/>
    <w:rsid w:val="003E48A6"/>
    <w:rsid w:val="003E7249"/>
    <w:rsid w:val="00405DA6"/>
    <w:rsid w:val="004174D1"/>
    <w:rsid w:val="00431130"/>
    <w:rsid w:val="0044465A"/>
    <w:rsid w:val="00450413"/>
    <w:rsid w:val="00456FD2"/>
    <w:rsid w:val="00457AF8"/>
    <w:rsid w:val="00461057"/>
    <w:rsid w:val="004669BC"/>
    <w:rsid w:val="00484E39"/>
    <w:rsid w:val="00485596"/>
    <w:rsid w:val="00490BA5"/>
    <w:rsid w:val="00491A67"/>
    <w:rsid w:val="004A0592"/>
    <w:rsid w:val="004C49E0"/>
    <w:rsid w:val="004E242D"/>
    <w:rsid w:val="004E654B"/>
    <w:rsid w:val="004E667F"/>
    <w:rsid w:val="004F4479"/>
    <w:rsid w:val="00511571"/>
    <w:rsid w:val="005258CE"/>
    <w:rsid w:val="005708E8"/>
    <w:rsid w:val="005750CB"/>
    <w:rsid w:val="00580C49"/>
    <w:rsid w:val="00595EC9"/>
    <w:rsid w:val="00596A04"/>
    <w:rsid w:val="005A78BD"/>
    <w:rsid w:val="005B2906"/>
    <w:rsid w:val="005B3182"/>
    <w:rsid w:val="005B48CD"/>
    <w:rsid w:val="005D52ED"/>
    <w:rsid w:val="005F5CFC"/>
    <w:rsid w:val="005F7C7B"/>
    <w:rsid w:val="0060257F"/>
    <w:rsid w:val="006034EC"/>
    <w:rsid w:val="00605F28"/>
    <w:rsid w:val="00610440"/>
    <w:rsid w:val="00637240"/>
    <w:rsid w:val="006440F2"/>
    <w:rsid w:val="00646220"/>
    <w:rsid w:val="00652512"/>
    <w:rsid w:val="006559B0"/>
    <w:rsid w:val="006639EC"/>
    <w:rsid w:val="00667EE3"/>
    <w:rsid w:val="006A1B4A"/>
    <w:rsid w:val="006B045F"/>
    <w:rsid w:val="006B1B9D"/>
    <w:rsid w:val="006C65FC"/>
    <w:rsid w:val="006E1D97"/>
    <w:rsid w:val="006E4D74"/>
    <w:rsid w:val="006F5D01"/>
    <w:rsid w:val="007272FF"/>
    <w:rsid w:val="007348C4"/>
    <w:rsid w:val="00745622"/>
    <w:rsid w:val="0074678B"/>
    <w:rsid w:val="00747AEF"/>
    <w:rsid w:val="007629DD"/>
    <w:rsid w:val="007643B9"/>
    <w:rsid w:val="00791DBF"/>
    <w:rsid w:val="00791F9D"/>
    <w:rsid w:val="007A5392"/>
    <w:rsid w:val="007A7264"/>
    <w:rsid w:val="007B1F9B"/>
    <w:rsid w:val="007D2928"/>
    <w:rsid w:val="007D3537"/>
    <w:rsid w:val="007E6EF1"/>
    <w:rsid w:val="007F49E4"/>
    <w:rsid w:val="007F6207"/>
    <w:rsid w:val="007F7A75"/>
    <w:rsid w:val="00805731"/>
    <w:rsid w:val="00811765"/>
    <w:rsid w:val="00816F2F"/>
    <w:rsid w:val="0082495B"/>
    <w:rsid w:val="00846464"/>
    <w:rsid w:val="00846544"/>
    <w:rsid w:val="0085159C"/>
    <w:rsid w:val="00860A3C"/>
    <w:rsid w:val="00872CFF"/>
    <w:rsid w:val="0087622E"/>
    <w:rsid w:val="008836B4"/>
    <w:rsid w:val="0089151F"/>
    <w:rsid w:val="008A7094"/>
    <w:rsid w:val="008B6419"/>
    <w:rsid w:val="008C677B"/>
    <w:rsid w:val="008D0674"/>
    <w:rsid w:val="008E544A"/>
    <w:rsid w:val="0090657E"/>
    <w:rsid w:val="00926B7A"/>
    <w:rsid w:val="00927FD9"/>
    <w:rsid w:val="00982E8E"/>
    <w:rsid w:val="0098370A"/>
    <w:rsid w:val="009A237A"/>
    <w:rsid w:val="009C0D8A"/>
    <w:rsid w:val="009C45A7"/>
    <w:rsid w:val="009D22FE"/>
    <w:rsid w:val="009D7E10"/>
    <w:rsid w:val="009E124D"/>
    <w:rsid w:val="009E2227"/>
    <w:rsid w:val="009E643E"/>
    <w:rsid w:val="009F72B8"/>
    <w:rsid w:val="00A17902"/>
    <w:rsid w:val="00A202BB"/>
    <w:rsid w:val="00A3560A"/>
    <w:rsid w:val="00A37A36"/>
    <w:rsid w:val="00A411BA"/>
    <w:rsid w:val="00A4175F"/>
    <w:rsid w:val="00A42F97"/>
    <w:rsid w:val="00A53985"/>
    <w:rsid w:val="00A77347"/>
    <w:rsid w:val="00A83942"/>
    <w:rsid w:val="00A906CB"/>
    <w:rsid w:val="00A91C24"/>
    <w:rsid w:val="00A9502B"/>
    <w:rsid w:val="00A95BC6"/>
    <w:rsid w:val="00AA4380"/>
    <w:rsid w:val="00AB5505"/>
    <w:rsid w:val="00AD47B9"/>
    <w:rsid w:val="00AD707F"/>
    <w:rsid w:val="00AE0811"/>
    <w:rsid w:val="00AF39A9"/>
    <w:rsid w:val="00B05AFD"/>
    <w:rsid w:val="00B103F8"/>
    <w:rsid w:val="00B138F2"/>
    <w:rsid w:val="00B2671F"/>
    <w:rsid w:val="00B270E4"/>
    <w:rsid w:val="00B357B4"/>
    <w:rsid w:val="00B37B4E"/>
    <w:rsid w:val="00B506B1"/>
    <w:rsid w:val="00B57475"/>
    <w:rsid w:val="00B67B29"/>
    <w:rsid w:val="00B7248D"/>
    <w:rsid w:val="00B83C75"/>
    <w:rsid w:val="00B844EB"/>
    <w:rsid w:val="00B9721D"/>
    <w:rsid w:val="00BB1FAF"/>
    <w:rsid w:val="00BC0BDF"/>
    <w:rsid w:val="00BC0EE4"/>
    <w:rsid w:val="00BD49AC"/>
    <w:rsid w:val="00BE6859"/>
    <w:rsid w:val="00C03BAF"/>
    <w:rsid w:val="00C0571E"/>
    <w:rsid w:val="00C15CA7"/>
    <w:rsid w:val="00C35050"/>
    <w:rsid w:val="00C363F8"/>
    <w:rsid w:val="00C36865"/>
    <w:rsid w:val="00C42CA1"/>
    <w:rsid w:val="00C44D25"/>
    <w:rsid w:val="00C4787C"/>
    <w:rsid w:val="00C55E2D"/>
    <w:rsid w:val="00C56F2C"/>
    <w:rsid w:val="00C573AC"/>
    <w:rsid w:val="00C662A9"/>
    <w:rsid w:val="00C705C2"/>
    <w:rsid w:val="00C809B8"/>
    <w:rsid w:val="00C82047"/>
    <w:rsid w:val="00C83366"/>
    <w:rsid w:val="00C9266B"/>
    <w:rsid w:val="00C96C0A"/>
    <w:rsid w:val="00CA2F55"/>
    <w:rsid w:val="00CA3995"/>
    <w:rsid w:val="00CC20B7"/>
    <w:rsid w:val="00CC2627"/>
    <w:rsid w:val="00CE172E"/>
    <w:rsid w:val="00CE59AB"/>
    <w:rsid w:val="00D17011"/>
    <w:rsid w:val="00D22C57"/>
    <w:rsid w:val="00D26E05"/>
    <w:rsid w:val="00D31B31"/>
    <w:rsid w:val="00D56B7C"/>
    <w:rsid w:val="00D57810"/>
    <w:rsid w:val="00D600CE"/>
    <w:rsid w:val="00D71A78"/>
    <w:rsid w:val="00D9652D"/>
    <w:rsid w:val="00D9677D"/>
    <w:rsid w:val="00D96B0C"/>
    <w:rsid w:val="00DA3187"/>
    <w:rsid w:val="00DB3B23"/>
    <w:rsid w:val="00DB7C89"/>
    <w:rsid w:val="00DC0409"/>
    <w:rsid w:val="00DC1267"/>
    <w:rsid w:val="00DC172A"/>
    <w:rsid w:val="00DD4206"/>
    <w:rsid w:val="00DE6DF6"/>
    <w:rsid w:val="00E02EDC"/>
    <w:rsid w:val="00E23D21"/>
    <w:rsid w:val="00E25C9A"/>
    <w:rsid w:val="00E359C8"/>
    <w:rsid w:val="00E5195F"/>
    <w:rsid w:val="00E54783"/>
    <w:rsid w:val="00E61C9D"/>
    <w:rsid w:val="00E77F09"/>
    <w:rsid w:val="00E8615C"/>
    <w:rsid w:val="00E92193"/>
    <w:rsid w:val="00EA02F4"/>
    <w:rsid w:val="00EA14BE"/>
    <w:rsid w:val="00EC4F83"/>
    <w:rsid w:val="00EE2D44"/>
    <w:rsid w:val="00EE4084"/>
    <w:rsid w:val="00EF04D9"/>
    <w:rsid w:val="00EF1C31"/>
    <w:rsid w:val="00F02DF3"/>
    <w:rsid w:val="00F051FE"/>
    <w:rsid w:val="00F06F3B"/>
    <w:rsid w:val="00F17DAC"/>
    <w:rsid w:val="00F25F80"/>
    <w:rsid w:val="00F273AC"/>
    <w:rsid w:val="00F437E1"/>
    <w:rsid w:val="00F51B6C"/>
    <w:rsid w:val="00F51D0B"/>
    <w:rsid w:val="00F73D10"/>
    <w:rsid w:val="00F80165"/>
    <w:rsid w:val="00F805E9"/>
    <w:rsid w:val="00F86FC6"/>
    <w:rsid w:val="00F87E71"/>
    <w:rsid w:val="00F905C2"/>
    <w:rsid w:val="00F96546"/>
    <w:rsid w:val="00FA6D61"/>
    <w:rsid w:val="00FB78B9"/>
    <w:rsid w:val="00FB7934"/>
    <w:rsid w:val="00FB7CDD"/>
    <w:rsid w:val="00FC69EE"/>
    <w:rsid w:val="00FF48E4"/>
    <w:rsid w:val="00FF7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F01BBA5"/>
  <w15:chartTrackingRefBased/>
  <w15:docId w15:val="{7DCC79FE-A81B-44C6-AFCA-16485CBDE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90941"/>
    <w:pPr>
      <w:tabs>
        <w:tab w:val="left" w:pos="425"/>
        <w:tab w:val="left" w:pos="709"/>
        <w:tab w:val="left" w:pos="992"/>
        <w:tab w:val="left" w:pos="1276"/>
      </w:tabs>
      <w:spacing w:after="120"/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spacing w:after="0"/>
      <w:outlineLvl w:val="1"/>
    </w:pPr>
    <w:rPr>
      <w:rFonts w:cs="Arial"/>
      <w:b/>
      <w:bCs/>
      <w:i/>
      <w:iCs/>
      <w:sz w:val="20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pPr>
      <w:tabs>
        <w:tab w:val="clear" w:pos="425"/>
        <w:tab w:val="clear" w:pos="709"/>
        <w:tab w:val="clear" w:pos="992"/>
        <w:tab w:val="clear" w:pos="1276"/>
      </w:tabs>
      <w:spacing w:before="240"/>
      <w:outlineLvl w:val="3"/>
    </w:pPr>
    <w:rPr>
      <w:rFonts w:ascii="ITC Stone Sans" w:hAnsi="ITC Stone Sans"/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aKHBModultitel">
    <w:name w:val="aKHBModultitel"/>
    <w:basedOn w:val="Standard"/>
    <w:pPr>
      <w:tabs>
        <w:tab w:val="left" w:pos="255"/>
      </w:tabs>
    </w:pPr>
    <w:rPr>
      <w:b/>
      <w:sz w:val="28"/>
    </w:rPr>
  </w:style>
  <w:style w:type="paragraph" w:customStyle="1" w:styleId="aKHBModulnummer">
    <w:name w:val="aKHBModulnummer"/>
    <w:basedOn w:val="Standard"/>
    <w:next w:val="Standard"/>
    <w:pPr>
      <w:tabs>
        <w:tab w:val="left" w:pos="85"/>
      </w:tabs>
    </w:pPr>
    <w:rPr>
      <w:b/>
      <w:sz w:val="28"/>
    </w:rPr>
  </w:style>
  <w:style w:type="paragraph" w:styleId="Textkrper">
    <w:name w:val="Body Text"/>
    <w:basedOn w:val="Standard"/>
    <w:pPr>
      <w:tabs>
        <w:tab w:val="clear" w:pos="425"/>
        <w:tab w:val="clear" w:pos="709"/>
        <w:tab w:val="clear" w:pos="992"/>
        <w:tab w:val="clear" w:pos="1276"/>
      </w:tabs>
      <w:jc w:val="both"/>
    </w:pPr>
    <w:rPr>
      <w:rFonts w:ascii="Times New Roman" w:hAnsi="Times New Roman"/>
      <w:sz w:val="20"/>
    </w:rPr>
  </w:style>
  <w:style w:type="paragraph" w:styleId="Liste">
    <w:name w:val="List"/>
    <w:basedOn w:val="Standard"/>
    <w:pPr>
      <w:ind w:left="283" w:hanging="283"/>
    </w:pPr>
  </w:style>
  <w:style w:type="paragraph" w:styleId="Textkrper-Zeileneinzug">
    <w:name w:val="Body Text Indent"/>
    <w:basedOn w:val="Standard"/>
    <w:pPr>
      <w:tabs>
        <w:tab w:val="clear" w:pos="425"/>
        <w:tab w:val="clear" w:pos="709"/>
        <w:tab w:val="clear" w:pos="992"/>
        <w:tab w:val="clear" w:pos="1276"/>
        <w:tab w:val="left" w:pos="5670"/>
      </w:tabs>
      <w:autoSpaceDE w:val="0"/>
      <w:autoSpaceDN w:val="0"/>
      <w:spacing w:after="0"/>
      <w:ind w:left="5670" w:hanging="5670"/>
      <w:jc w:val="both"/>
    </w:pPr>
    <w:rPr>
      <w:rFonts w:ascii="Times New Roman" w:hAnsi="Times New Roman"/>
      <w:sz w:val="24"/>
      <w:szCs w:val="24"/>
    </w:rPr>
  </w:style>
  <w:style w:type="paragraph" w:styleId="NurText">
    <w:name w:val="Plain Text"/>
    <w:basedOn w:val="Standard"/>
    <w:pPr>
      <w:tabs>
        <w:tab w:val="clear" w:pos="425"/>
        <w:tab w:val="clear" w:pos="709"/>
        <w:tab w:val="clear" w:pos="992"/>
        <w:tab w:val="clear" w:pos="1276"/>
      </w:tabs>
      <w:spacing w:after="0"/>
    </w:pPr>
    <w:rPr>
      <w:rFonts w:ascii="Courier New" w:hAnsi="Courier New"/>
      <w:sz w:val="20"/>
    </w:rPr>
  </w:style>
  <w:style w:type="paragraph" w:customStyle="1" w:styleId="ReportText">
    <w:name w:val="ReportText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color w:val="000000"/>
      <w:sz w:val="20"/>
    </w:rPr>
  </w:style>
  <w:style w:type="paragraph" w:customStyle="1" w:styleId="ReportHeadline">
    <w:name w:val="ReportHeadline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4"/>
      <w:szCs w:val="24"/>
    </w:rPr>
  </w:style>
  <w:style w:type="paragraph" w:customStyle="1" w:styleId="ReportHeadCell">
    <w:name w:val="ReportHeadCell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  <w:jc w:val="center"/>
    </w:pPr>
    <w:rPr>
      <w:rFonts w:ascii="DB Office" w:hAnsi="DB Office" w:cs="DB Office"/>
      <w:b/>
      <w:bCs/>
      <w:color w:val="000000"/>
      <w:sz w:val="18"/>
      <w:szCs w:val="18"/>
    </w:rPr>
  </w:style>
  <w:style w:type="paragraph" w:customStyle="1" w:styleId="ReportTextBold">
    <w:name w:val="ReportTextBold"/>
    <w:basedOn w:val="Standard"/>
    <w:rsid w:val="00D17011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DB Office" w:hAnsi="DB Office" w:cs="DB Office"/>
      <w:b/>
      <w:bCs/>
      <w:color w:val="000000"/>
      <w:sz w:val="20"/>
    </w:rPr>
  </w:style>
  <w:style w:type="paragraph" w:customStyle="1" w:styleId="CM4">
    <w:name w:val="CM4"/>
    <w:basedOn w:val="Standard"/>
    <w:next w:val="Standard"/>
    <w:rsid w:val="007348C4"/>
    <w:pPr>
      <w:tabs>
        <w:tab w:val="clear" w:pos="425"/>
        <w:tab w:val="clear" w:pos="709"/>
        <w:tab w:val="clear" w:pos="992"/>
        <w:tab w:val="clear" w:pos="1276"/>
      </w:tabs>
      <w:autoSpaceDE w:val="0"/>
      <w:autoSpaceDN w:val="0"/>
      <w:adjustRightInd w:val="0"/>
      <w:spacing w:after="0"/>
    </w:pPr>
    <w:rPr>
      <w:rFonts w:ascii="EUAlbertina" w:hAnsi="EUAlbertina"/>
      <w:sz w:val="24"/>
      <w:szCs w:val="24"/>
    </w:rPr>
  </w:style>
  <w:style w:type="paragraph" w:styleId="Funotentext">
    <w:name w:val="footnote text"/>
    <w:basedOn w:val="Standard"/>
    <w:link w:val="FunotentextZchn"/>
    <w:uiPriority w:val="99"/>
    <w:rsid w:val="001C5421"/>
    <w:rPr>
      <w:sz w:val="20"/>
    </w:rPr>
  </w:style>
  <w:style w:type="character" w:customStyle="1" w:styleId="FunotentextZchn">
    <w:name w:val="Fußnotentext Zchn"/>
    <w:link w:val="Funotentext"/>
    <w:uiPriority w:val="99"/>
    <w:rsid w:val="001C5421"/>
    <w:rPr>
      <w:rFonts w:ascii="Arial" w:hAnsi="Arial"/>
    </w:rPr>
  </w:style>
  <w:style w:type="character" w:styleId="Funotenzeichen">
    <w:name w:val="footnote reference"/>
    <w:uiPriority w:val="99"/>
    <w:rsid w:val="001C5421"/>
    <w:rPr>
      <w:vertAlign w:val="superscript"/>
    </w:rPr>
  </w:style>
  <w:style w:type="paragraph" w:styleId="Sprechblasentext">
    <w:name w:val="Balloon Text"/>
    <w:basedOn w:val="Standard"/>
    <w:link w:val="SprechblasentextZchn"/>
    <w:rsid w:val="00D26E0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rsid w:val="00D26E05"/>
    <w:rPr>
      <w:rFonts w:ascii="Segoe UI" w:hAnsi="Segoe UI" w:cs="Segoe UI"/>
      <w:sz w:val="18"/>
      <w:szCs w:val="18"/>
    </w:rPr>
  </w:style>
  <w:style w:type="character" w:customStyle="1" w:styleId="FuzeileZchn">
    <w:name w:val="Fußzeile Zchn"/>
    <w:link w:val="Fuzeile"/>
    <w:rsid w:val="002E0D4E"/>
    <w:rPr>
      <w:rFonts w:ascii="Arial" w:hAnsi="Arial"/>
      <w:sz w:val="22"/>
    </w:rPr>
  </w:style>
  <w:style w:type="character" w:styleId="Hervorhebung">
    <w:name w:val="Emphasis"/>
    <w:basedOn w:val="Absatz-Standardschriftart"/>
    <w:qFormat/>
    <w:rsid w:val="00F87E7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8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e\Microsoft%20Office\Templates\Organisation\MHB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e17880-eea4-411a-90ff-ea394304dca1" xsi:nil="true"/>
    <lcf76f155ced4ddcb4097134ff3c332f xmlns="33f9bbb7-f9bb-486b-96d5-f823332a307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20A3CDC86C1604192B8A73D13977267" ma:contentTypeVersion="18" ma:contentTypeDescription="Ein neues Dokument erstellen." ma:contentTypeScope="" ma:versionID="e2c9d0b561aeb42f9f73fb7405f2b403">
  <xsd:schema xmlns:xsd="http://www.w3.org/2001/XMLSchema" xmlns:xs="http://www.w3.org/2001/XMLSchema" xmlns:p="http://schemas.microsoft.com/office/2006/metadata/properties" xmlns:ns2="17e17880-eea4-411a-90ff-ea394304dca1" xmlns:ns3="33f9bbb7-f9bb-486b-96d5-f823332a3078" targetNamespace="http://schemas.microsoft.com/office/2006/metadata/properties" ma:root="true" ma:fieldsID="f31a03f27289758c82b7b93f8a40d98b" ns2:_="" ns3:_="">
    <xsd:import namespace="17e17880-eea4-411a-90ff-ea394304dca1"/>
    <xsd:import namespace="33f9bbb7-f9bb-486b-96d5-f823332a30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e17880-eea4-411a-90ff-ea394304dca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099e54-ff4f-4115-a92c-9ef1453e1c1c}" ma:internalName="TaxCatchAll" ma:showField="CatchAllData" ma:web="17e17880-eea4-411a-90ff-ea394304dca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f9bbb7-f9bb-486b-96d5-f823332a30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DB9F3-ADCB-47F0-89D2-71861B86B422}">
  <ds:schemaRefs>
    <ds:schemaRef ds:uri="http://schemas.microsoft.com/office/2006/metadata/properties"/>
    <ds:schemaRef ds:uri="http://schemas.microsoft.com/office/infopath/2007/PartnerControls"/>
    <ds:schemaRef ds:uri="c9a3efcc-330b-4f17-af22-d0a256d1d979"/>
  </ds:schemaRefs>
</ds:datastoreItem>
</file>

<file path=customXml/itemProps2.xml><?xml version="1.0" encoding="utf-8"?>
<ds:datastoreItem xmlns:ds="http://schemas.openxmlformats.org/officeDocument/2006/customXml" ds:itemID="{B998123F-EA8B-47C4-BDA1-37BE201820FC}"/>
</file>

<file path=customXml/itemProps3.xml><?xml version="1.0" encoding="utf-8"?>
<ds:datastoreItem xmlns:ds="http://schemas.openxmlformats.org/officeDocument/2006/customXml" ds:itemID="{783418E9-86BB-42A5-9B09-8DD688343495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DA076B90-C865-4DF5-86A9-0FD7353C0E0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F297C14-2EEB-49B6-A74C-693654F61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MHB</Template>
  <TotalTime>0</TotalTime>
  <Pages>2</Pages>
  <Words>387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1</vt:lpstr>
    </vt:vector>
  </TitlesOfParts>
  <Company>FWD</Company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Korthaus</dc:creator>
  <cp:keywords/>
  <cp:lastModifiedBy>Thomas Bartningkat</cp:lastModifiedBy>
  <cp:revision>12</cp:revision>
  <cp:lastPrinted>2018-10-30T08:31:00Z</cp:lastPrinted>
  <dcterms:created xsi:type="dcterms:W3CDTF">2025-01-06T10:23:00Z</dcterms:created>
  <dcterms:modified xsi:type="dcterms:W3CDTF">2025-01-08T11:25:00Z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tichworte">
    <vt:lpwstr>10;#Eisenbahnverkehrsunternehmen|ab0ba231-1355-4350-a95e-92303f82296b;#16;# Grundsätze und Führung|e16db7d3-00f3-455c-9ab4-92f7e28ccd92;#97;# Formblätter_EVU Grundsätze|049720a4-158d-4552-b5fb-855d86d5e7e5</vt:lpwstr>
  </property>
  <property fmtid="{D5CDD505-2E9C-101B-9397-08002B2CF9AE}" pid="3" name="ContentTypeId">
    <vt:lpwstr>0x010100B20A3CDC86C1604192B8A73D13977267</vt:lpwstr>
  </property>
  <property fmtid="{D5CDD505-2E9C-101B-9397-08002B2CF9AE}" pid="4" name="MediaServiceImageTags">
    <vt:lpwstr/>
  </property>
</Properties>
</file>